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177D5" w14:textId="532E4900" w:rsidR="000C65BC" w:rsidRDefault="000A4DE3" w:rsidP="00654E28">
      <w:bookmarkStart w:id="0" w:name="_GoBack"/>
      <w:bookmarkEnd w:id="0"/>
      <w:r>
        <w:rPr>
          <w:noProof/>
        </w:rPr>
        <w:drawing>
          <wp:anchor distT="0" distB="0" distL="114300" distR="114300" simplePos="0" relativeHeight="251695110" behindDoc="0" locked="0" layoutInCell="1" allowOverlap="1" wp14:anchorId="5359F30E" wp14:editId="48477B6B">
            <wp:simplePos x="0" y="0"/>
            <wp:positionH relativeFrom="page">
              <wp:posOffset>5655310</wp:posOffset>
            </wp:positionH>
            <wp:positionV relativeFrom="page">
              <wp:posOffset>1995805</wp:posOffset>
            </wp:positionV>
            <wp:extent cx="3618230" cy="1014730"/>
            <wp:effectExtent l="0" t="711200" r="0" b="763270"/>
            <wp:wrapThrough wrapText="bothSides">
              <wp:wrapPolygon edited="0">
                <wp:start x="20764" y="5996"/>
                <wp:lineTo x="8805" y="6515"/>
                <wp:lineTo x="4423" y="-5978"/>
                <wp:lineTo x="2577" y="526"/>
                <wp:lineTo x="446" y="4834"/>
                <wp:lineTo x="351" y="5257"/>
                <wp:lineTo x="399" y="13701"/>
                <wp:lineTo x="328" y="14883"/>
                <wp:lineTo x="1986" y="19610"/>
                <wp:lineTo x="2294" y="19103"/>
                <wp:lineTo x="4614" y="17412"/>
                <wp:lineTo x="4828" y="17327"/>
                <wp:lineTo x="7290" y="13271"/>
                <wp:lineTo x="11174" y="13267"/>
                <wp:lineTo x="17545" y="20354"/>
                <wp:lineTo x="19912" y="16720"/>
                <wp:lineTo x="21711" y="8697"/>
                <wp:lineTo x="20764" y="5996"/>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281396">
                      <a:off x="0" y="0"/>
                      <a:ext cx="361823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83E">
        <w:rPr>
          <w:noProof/>
        </w:rPr>
        <mc:AlternateContent>
          <mc:Choice Requires="wps">
            <w:drawing>
              <wp:anchor distT="0" distB="0" distL="114300" distR="114300" simplePos="0" relativeHeight="251669504" behindDoc="0" locked="0" layoutInCell="1" allowOverlap="1" wp14:anchorId="39CA60CA" wp14:editId="63891582">
                <wp:simplePos x="0" y="0"/>
                <wp:positionH relativeFrom="page">
                  <wp:posOffset>457200</wp:posOffset>
                </wp:positionH>
                <wp:positionV relativeFrom="page">
                  <wp:posOffset>5257165</wp:posOffset>
                </wp:positionV>
                <wp:extent cx="3429000" cy="1202902"/>
                <wp:effectExtent l="0" t="0" r="0" b="16510"/>
                <wp:wrapTight wrapText="bothSides">
                  <wp:wrapPolygon edited="0">
                    <wp:start x="160" y="0"/>
                    <wp:lineTo x="160" y="21440"/>
                    <wp:lineTo x="21280" y="21440"/>
                    <wp:lineTo x="21280" y="0"/>
                    <wp:lineTo x="160" y="0"/>
                  </wp:wrapPolygon>
                </wp:wrapTight>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0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958151" w14:textId="77777777" w:rsidR="00FC68D4" w:rsidRDefault="00FC68D4" w:rsidP="002B0035">
                            <w:pPr>
                              <w:jc w:val="both"/>
                            </w:pPr>
                          </w:p>
                          <w:p w14:paraId="7E8ED5BF" w14:textId="77777777" w:rsidR="00FC68D4" w:rsidRPr="00EF5024" w:rsidRDefault="00FC68D4" w:rsidP="002B0035">
                            <w:pPr>
                              <w:jc w:val="both"/>
                              <w:rPr>
                                <w:sz w:val="20"/>
                                <w:szCs w:val="20"/>
                              </w:rPr>
                            </w:pPr>
                          </w:p>
                          <w:p w14:paraId="0D32E712" w14:textId="2D5E17B0" w:rsidR="00FC68D4" w:rsidRDefault="00FC68D4" w:rsidP="002B0035">
                            <w:pPr>
                              <w:jc w:val="both"/>
                              <w:rPr>
                                <w:sz w:val="20"/>
                                <w:szCs w:val="20"/>
                              </w:rPr>
                            </w:pPr>
                            <w:r>
                              <w:rPr>
                                <w:sz w:val="20"/>
                                <w:szCs w:val="20"/>
                              </w:rPr>
                              <w:t xml:space="preserve">     </w:t>
                            </w:r>
                            <w:r w:rsidRPr="00EF5024">
                              <w:rPr>
                                <w:sz w:val="20"/>
                                <w:szCs w:val="20"/>
                              </w:rPr>
                              <w:t>Name</w:t>
                            </w:r>
                          </w:p>
                          <w:p w14:paraId="0DBF80D9" w14:textId="77777777" w:rsidR="00FC68D4" w:rsidRDefault="00FC68D4" w:rsidP="002B0035">
                            <w:pPr>
                              <w:jc w:val="both"/>
                              <w:rPr>
                                <w:sz w:val="20"/>
                                <w:szCs w:val="20"/>
                              </w:rPr>
                            </w:pPr>
                          </w:p>
                          <w:p w14:paraId="06BECA5F" w14:textId="77777777" w:rsidR="00FC68D4" w:rsidRDefault="00FC68D4" w:rsidP="002B0035">
                            <w:pPr>
                              <w:jc w:val="both"/>
                              <w:rPr>
                                <w:sz w:val="20"/>
                                <w:szCs w:val="20"/>
                              </w:rPr>
                            </w:pPr>
                          </w:p>
                          <w:p w14:paraId="60664134" w14:textId="2FD90E03" w:rsidR="00FC68D4" w:rsidRDefault="00FC68D4" w:rsidP="002B0035">
                            <w:pPr>
                              <w:jc w:val="both"/>
                              <w:rPr>
                                <w:sz w:val="20"/>
                                <w:szCs w:val="20"/>
                              </w:rPr>
                            </w:pPr>
                            <w:r>
                              <w:rPr>
                                <w:sz w:val="20"/>
                                <w:szCs w:val="20"/>
                              </w:rPr>
                              <w:t xml:space="preserve">      Date</w:t>
                            </w:r>
                          </w:p>
                          <w:p w14:paraId="4DE0458D" w14:textId="77777777" w:rsidR="00FC68D4" w:rsidRPr="00EF5024" w:rsidRDefault="00FC68D4" w:rsidP="002B0035">
                            <w:pPr>
                              <w:jc w:val="both"/>
                              <w:rPr>
                                <w:sz w:val="20"/>
                                <w:szCs w:val="20"/>
                              </w:rPr>
                            </w:pPr>
                          </w:p>
                          <w:p w14:paraId="73468ECB" w14:textId="77777777" w:rsidR="00FC68D4" w:rsidRDefault="00FC68D4" w:rsidP="002B0035">
                            <w:pPr>
                              <w:jc w:val="both"/>
                            </w:pPr>
                          </w:p>
                          <w:p w14:paraId="74E0EFE3" w14:textId="77777777" w:rsidR="00FC68D4" w:rsidRDefault="00FC68D4" w:rsidP="002B0035">
                            <w:pPr>
                              <w:jc w:val="both"/>
                            </w:pPr>
                          </w:p>
                          <w:p w14:paraId="745FD844" w14:textId="77777777" w:rsidR="00FC68D4" w:rsidRDefault="00FC68D4" w:rsidP="002B0035">
                            <w:pPr>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36pt;margin-top:413.95pt;width:270pt;height:94.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" mv:complextextbox="1" filled="f" stroked="f">
                <v:textbox inset=",0,,0">
                  <w:txbxContent>
                    <w:p w14:paraId="2C958151" w14:textId="77777777" w:rsidR="00FC68D4" w:rsidRDefault="00FC68D4" w:rsidP="002B0035">
                      <w:pPr>
                        <w:jc w:val="both"/>
                      </w:pPr>
                    </w:p>
                    <w:p w14:paraId="7E8ED5BF" w14:textId="77777777" w:rsidR="00FC68D4" w:rsidRPr="00EF5024" w:rsidRDefault="00FC68D4" w:rsidP="002B0035">
                      <w:pPr>
                        <w:jc w:val="both"/>
                        <w:rPr>
                          <w:sz w:val="20"/>
                          <w:szCs w:val="20"/>
                        </w:rPr>
                      </w:pPr>
                    </w:p>
                    <w:p w14:paraId="0D32E712" w14:textId="2D5E17B0" w:rsidR="00FC68D4" w:rsidRDefault="00FC68D4" w:rsidP="002B0035">
                      <w:pPr>
                        <w:jc w:val="both"/>
                        <w:rPr>
                          <w:sz w:val="20"/>
                          <w:szCs w:val="20"/>
                        </w:rPr>
                      </w:pPr>
                      <w:r>
                        <w:rPr>
                          <w:sz w:val="20"/>
                          <w:szCs w:val="20"/>
                        </w:rPr>
                        <w:t xml:space="preserve">     </w:t>
                      </w:r>
                      <w:r w:rsidRPr="00EF5024">
                        <w:rPr>
                          <w:sz w:val="20"/>
                          <w:szCs w:val="20"/>
                        </w:rPr>
                        <w:t>Name</w:t>
                      </w:r>
                    </w:p>
                    <w:p w14:paraId="0DBF80D9" w14:textId="77777777" w:rsidR="00FC68D4" w:rsidRDefault="00FC68D4" w:rsidP="002B0035">
                      <w:pPr>
                        <w:jc w:val="both"/>
                        <w:rPr>
                          <w:sz w:val="20"/>
                          <w:szCs w:val="20"/>
                        </w:rPr>
                      </w:pPr>
                    </w:p>
                    <w:p w14:paraId="06BECA5F" w14:textId="77777777" w:rsidR="00FC68D4" w:rsidRDefault="00FC68D4" w:rsidP="002B0035">
                      <w:pPr>
                        <w:jc w:val="both"/>
                        <w:rPr>
                          <w:sz w:val="20"/>
                          <w:szCs w:val="20"/>
                        </w:rPr>
                      </w:pPr>
                    </w:p>
                    <w:p w14:paraId="60664134" w14:textId="2FD90E03" w:rsidR="00FC68D4" w:rsidRDefault="00FC68D4" w:rsidP="002B0035">
                      <w:pPr>
                        <w:jc w:val="both"/>
                        <w:rPr>
                          <w:sz w:val="20"/>
                          <w:szCs w:val="20"/>
                        </w:rPr>
                      </w:pPr>
                      <w:r>
                        <w:rPr>
                          <w:sz w:val="20"/>
                          <w:szCs w:val="20"/>
                        </w:rPr>
                        <w:t xml:space="preserve">      Date</w:t>
                      </w:r>
                    </w:p>
                    <w:p w14:paraId="4DE0458D" w14:textId="77777777" w:rsidR="00FC68D4" w:rsidRPr="00EF5024" w:rsidRDefault="00FC68D4" w:rsidP="002B0035">
                      <w:pPr>
                        <w:jc w:val="both"/>
                        <w:rPr>
                          <w:sz w:val="20"/>
                          <w:szCs w:val="20"/>
                        </w:rPr>
                      </w:pPr>
                    </w:p>
                    <w:p w14:paraId="73468ECB" w14:textId="77777777" w:rsidR="00FC68D4" w:rsidRDefault="00FC68D4" w:rsidP="002B0035">
                      <w:pPr>
                        <w:jc w:val="both"/>
                      </w:pPr>
                    </w:p>
                    <w:p w14:paraId="74E0EFE3" w14:textId="77777777" w:rsidR="00FC68D4" w:rsidRDefault="00FC68D4" w:rsidP="002B0035">
                      <w:pPr>
                        <w:jc w:val="both"/>
                      </w:pPr>
                    </w:p>
                    <w:p w14:paraId="745FD844" w14:textId="77777777" w:rsidR="00FC68D4" w:rsidRDefault="00FC68D4" w:rsidP="002B0035">
                      <w:pPr>
                        <w:jc w:val="both"/>
                      </w:pPr>
                    </w:p>
                  </w:txbxContent>
                </v:textbox>
                <w10:wrap type="tight" anchorx="page" anchory="page"/>
              </v:shape>
            </w:pict>
          </mc:Fallback>
        </mc:AlternateContent>
      </w:r>
      <w:r w:rsidR="00EF5024">
        <w:rPr>
          <w:noProof/>
        </w:rPr>
        <mc:AlternateContent>
          <mc:Choice Requires="wps">
            <w:drawing>
              <wp:anchor distT="0" distB="0" distL="114300" distR="114300" simplePos="0" relativeHeight="251668480" behindDoc="0" locked="0" layoutInCell="1" allowOverlap="1" wp14:anchorId="45AC8715" wp14:editId="386760D2">
                <wp:simplePos x="0" y="0"/>
                <wp:positionH relativeFrom="page">
                  <wp:posOffset>571500</wp:posOffset>
                </wp:positionH>
                <wp:positionV relativeFrom="page">
                  <wp:posOffset>4800600</wp:posOffset>
                </wp:positionV>
                <wp:extent cx="3314700" cy="227965"/>
                <wp:effectExtent l="0" t="0" r="0" b="635"/>
                <wp:wrapTight wrapText="bothSides">
                  <wp:wrapPolygon edited="0">
                    <wp:start x="166" y="0"/>
                    <wp:lineTo x="166" y="19253"/>
                    <wp:lineTo x="21186" y="19253"/>
                    <wp:lineTo x="21186" y="0"/>
                    <wp:lineTo x="166"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9C24AF" w14:textId="283D9698" w:rsidR="00FC68D4" w:rsidRDefault="00FC68D4" w:rsidP="000C65BC">
                            <w:pPr>
                              <w:pStyle w:val="Heading1"/>
                            </w:pPr>
                            <w:r>
                              <w:t>My Pledge to Take the Ride to Freedom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5pt;margin-top:378pt;width:261pt;height:1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LAkvQCAABW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" filled="f" stroked="f">
                <v:textbox inset=",0,,0">
                  <w:txbxContent>
                    <w:p w14:paraId="6A9C24AF" w14:textId="283D9698" w:rsidR="00FC68D4" w:rsidRDefault="00FC68D4" w:rsidP="000C65BC">
                      <w:pPr>
                        <w:pStyle w:val="Heading1"/>
                      </w:pPr>
                      <w:r>
                        <w:t>My Pledge to Take the Ride to Freedom</w:t>
                      </w:r>
                    </w:p>
                  </w:txbxContent>
                </v:textbox>
                <w10:wrap type="tight" anchorx="page" anchory="page"/>
              </v:shape>
            </w:pict>
          </mc:Fallback>
        </mc:AlternateContent>
      </w:r>
      <w:r w:rsidR="005E792E">
        <w:rPr>
          <w:noProof/>
        </w:rPr>
        <mc:AlternateContent>
          <mc:Choice Requires="wps">
            <w:drawing>
              <wp:anchor distT="0" distB="0" distL="114300" distR="114300" simplePos="0" relativeHeight="251708422" behindDoc="0" locked="0" layoutInCell="1" allowOverlap="1" wp14:anchorId="50AE903A" wp14:editId="50349B34">
                <wp:simplePos x="0" y="0"/>
                <wp:positionH relativeFrom="column">
                  <wp:posOffset>-4070985</wp:posOffset>
                </wp:positionH>
                <wp:positionV relativeFrom="paragraph">
                  <wp:posOffset>5300345</wp:posOffset>
                </wp:positionV>
                <wp:extent cx="2971800" cy="0"/>
                <wp:effectExtent l="50800" t="25400" r="76200" b="101600"/>
                <wp:wrapNone/>
                <wp:docPr id="47" name="Straight Connector 47"/>
                <wp:cNvGraphicFramePr/>
                <a:graphic xmlns:a="http://schemas.openxmlformats.org/drawingml/2006/main">
                  <a:graphicData uri="http://schemas.microsoft.com/office/word/2010/wordprocessingShape">
                    <wps:wsp>
                      <wps:cNvCnPr/>
                      <wps:spPr>
                        <a:xfrm>
                          <a:off x="0" y="0"/>
                          <a:ext cx="2971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style="position:absolute;z-index:251708422;visibility:visible;mso-wrap-style:square;mso-wrap-distance-left:9pt;mso-wrap-distance-top:0;mso-wrap-distance-right:9pt;mso-wrap-distance-bottom:0;mso-position-horizontal:absolute;mso-position-horizontal-relative:text;mso-position-vertical:absolute;mso-position-vertical-relative:text" from="-320.5pt,417.35pt" to="-86.5pt,41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" strokecolor="#94c600 [3204]" strokeweight="2pt">
                <v:shadow on="t" opacity="24903f" mv:blur="40000f" origin=",.5" offset="0,20000emu"/>
              </v:line>
            </w:pict>
          </mc:Fallback>
        </mc:AlternateContent>
      </w:r>
      <w:r w:rsidR="005E792E">
        <w:rPr>
          <w:noProof/>
        </w:rPr>
        <mc:AlternateContent>
          <mc:Choice Requires="wps">
            <w:drawing>
              <wp:anchor distT="0" distB="0" distL="114300" distR="114300" simplePos="0" relativeHeight="251707398" behindDoc="0" locked="0" layoutInCell="1" allowOverlap="1" wp14:anchorId="07260CD4" wp14:editId="00F01AF3">
                <wp:simplePos x="0" y="0"/>
                <wp:positionH relativeFrom="column">
                  <wp:posOffset>-4070985</wp:posOffset>
                </wp:positionH>
                <wp:positionV relativeFrom="paragraph">
                  <wp:posOffset>4843145</wp:posOffset>
                </wp:positionV>
                <wp:extent cx="2971800" cy="0"/>
                <wp:effectExtent l="50800" t="25400" r="76200" b="101600"/>
                <wp:wrapNone/>
                <wp:docPr id="2" name="Straight Connector 2"/>
                <wp:cNvGraphicFramePr/>
                <a:graphic xmlns:a="http://schemas.openxmlformats.org/drawingml/2006/main">
                  <a:graphicData uri="http://schemas.microsoft.com/office/word/2010/wordprocessingShape">
                    <wps:wsp>
                      <wps:cNvCnPr/>
                      <wps:spPr>
                        <a:xfrm>
                          <a:off x="0" y="0"/>
                          <a:ext cx="2971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707398;visibility:visible;mso-wrap-style:square;mso-wrap-distance-left:9pt;mso-wrap-distance-top:0;mso-wrap-distance-right:9pt;mso-wrap-distance-bottom:0;mso-position-horizontal:absolute;mso-position-horizontal-relative:text;mso-position-vertical:absolute;mso-position-vertical-relative:text" from="-320.5pt,381.35pt" to="-86.5pt,38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" strokecolor="#94c600 [3204]" strokeweight="2pt">
                <v:shadow on="t" opacity="24903f" mv:blur="40000f" origin=",.5" offset="0,20000emu"/>
              </v:line>
            </w:pict>
          </mc:Fallback>
        </mc:AlternateContent>
      </w:r>
      <w:r w:rsidR="00A85689">
        <w:rPr>
          <w:noProof/>
        </w:rPr>
        <mc:AlternateContent>
          <mc:Choice Requires="wps">
            <w:drawing>
              <wp:anchor distT="0" distB="0" distL="114300" distR="114300" simplePos="0" relativeHeight="251672576" behindDoc="0" locked="0" layoutInCell="1" allowOverlap="1" wp14:anchorId="16193490" wp14:editId="19CFBA21">
                <wp:simplePos x="0" y="0"/>
                <wp:positionH relativeFrom="page">
                  <wp:posOffset>5846868</wp:posOffset>
                </wp:positionH>
                <wp:positionV relativeFrom="page">
                  <wp:posOffset>5715000</wp:posOffset>
                </wp:positionV>
                <wp:extent cx="3251200" cy="227965"/>
                <wp:effectExtent l="0" t="0" r="0" b="63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C87DA" w14:textId="77777777" w:rsidR="00FC68D4" w:rsidRDefault="00FC68D4" w:rsidP="000C65BC">
                            <w:pPr>
                              <w:pStyle w:val="Heading4"/>
                            </w:pPr>
                            <w:r w:rsidRPr="00864160">
                              <w:fldChar w:fldCharType="begin"/>
                            </w:r>
                            <w:r w:rsidRPr="00864160">
                              <w:instrText xml:space="preserve"> PLACEHOLDER </w:instrText>
                            </w:r>
                            <w:r w:rsidRPr="00864160">
                              <w:fldChar w:fldCharType="begin"/>
                            </w:r>
                            <w:r w:rsidRPr="00864160">
                              <w:instrText xml:space="preserve"> IF </w:instrText>
                            </w:r>
                            <w:r w:rsidRPr="00864160">
                              <w:fldChar w:fldCharType="begin"/>
                            </w:r>
                            <w:r w:rsidRPr="00864160">
                              <w:instrText xml:space="preserve"> USERPROPERTY Company </w:instrText>
                            </w:r>
                            <w:r w:rsidRPr="00864160">
                              <w:fldChar w:fldCharType="separate"/>
                            </w:r>
                            <w:r>
                              <w:rPr>
                                <w:noProof/>
                              </w:rPr>
                              <w:instrText>Carol L. Stokes, Esq.</w:instrText>
                            </w:r>
                            <w:r w:rsidRPr="00864160">
                              <w:fldChar w:fldCharType="end"/>
                            </w:r>
                            <w:r w:rsidRPr="00864160">
                              <w:instrText xml:space="preserve">="" "Organization" </w:instrText>
                            </w:r>
                            <w:r w:rsidRPr="00864160">
                              <w:fldChar w:fldCharType="begin"/>
                            </w:r>
                            <w:r w:rsidRPr="00864160">
                              <w:instrText xml:space="preserve"> USERPROPERTY Company </w:instrText>
                            </w:r>
                            <w:r w:rsidRPr="00864160">
                              <w:fldChar w:fldCharType="separate"/>
                            </w:r>
                            <w:r>
                              <w:rPr>
                                <w:noProof/>
                              </w:rPr>
                              <w:instrText>Carol L. Stokes, Esq.</w:instrText>
                            </w:r>
                            <w:r w:rsidRPr="00864160">
                              <w:fldChar w:fldCharType="end"/>
                            </w:r>
                            <w:r w:rsidRPr="00864160">
                              <w:fldChar w:fldCharType="separate"/>
                            </w:r>
                            <w:r>
                              <w:rPr>
                                <w:noProof/>
                              </w:rPr>
                              <w:instrText>Carol L. Stokes, Esq.</w:instrText>
                            </w:r>
                            <w:r w:rsidRPr="00864160">
                              <w:fldChar w:fldCharType="end"/>
                            </w:r>
                            <w:r w:rsidRPr="00864160">
                              <w:instrText xml:space="preserve"> \* MERGEFORMAT</w:instrText>
                            </w:r>
                            <w:r w:rsidRPr="00864160">
                              <w:fldChar w:fldCharType="separate"/>
                            </w:r>
                            <w:r>
                              <w:t>Carol</w:t>
                            </w:r>
                            <w:r>
                              <w:rPr>
                                <w:noProof/>
                              </w:rPr>
                              <w:t xml:space="preserve"> L. Stokes, Esq.</w:t>
                            </w:r>
                            <w:r w:rsidRPr="00864160">
                              <w:fldChar w:fldCharType="end"/>
                            </w:r>
                            <w:r>
                              <w:t xml:space="preserve"> Presents: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8" type="#_x0000_t202" style="position:absolute;margin-left:460.4pt;margin-top:450pt;width:256pt;height:17.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" filled="f" stroked="f">
                <v:textbox inset=",0,,0">
                  <w:txbxContent>
                    <w:p w14:paraId="2CBC87DA" w14:textId="77777777" w:rsidR="00FC68D4" w:rsidRDefault="00FC68D4" w:rsidP="000C65BC">
                      <w:pPr>
                        <w:pStyle w:val="Heading4"/>
                      </w:pPr>
                      <w:r w:rsidRPr="00864160">
                        <w:fldChar w:fldCharType="begin"/>
                      </w:r>
                      <w:r w:rsidRPr="00864160">
                        <w:instrText xml:space="preserve"> PLACEHOLDER </w:instrText>
                      </w:r>
                      <w:r w:rsidRPr="00864160">
                        <w:fldChar w:fldCharType="begin"/>
                      </w:r>
                      <w:r w:rsidRPr="00864160">
                        <w:instrText xml:space="preserve"> IF </w:instrText>
                      </w:r>
                      <w:r w:rsidRPr="00864160">
                        <w:fldChar w:fldCharType="begin"/>
                      </w:r>
                      <w:r w:rsidRPr="00864160">
                        <w:instrText xml:space="preserve"> USERPROPERTY Company </w:instrText>
                      </w:r>
                      <w:r w:rsidRPr="00864160">
                        <w:fldChar w:fldCharType="separate"/>
                      </w:r>
                      <w:r>
                        <w:rPr>
                          <w:noProof/>
                        </w:rPr>
                        <w:instrText>Carol L. Stokes, Esq.</w:instrText>
                      </w:r>
                      <w:r w:rsidRPr="00864160">
                        <w:fldChar w:fldCharType="end"/>
                      </w:r>
                      <w:r w:rsidRPr="00864160">
                        <w:instrText xml:space="preserve">="" "Organization" </w:instrText>
                      </w:r>
                      <w:r w:rsidRPr="00864160">
                        <w:fldChar w:fldCharType="begin"/>
                      </w:r>
                      <w:r w:rsidRPr="00864160">
                        <w:instrText xml:space="preserve"> USERPROPERTY Company </w:instrText>
                      </w:r>
                      <w:r w:rsidRPr="00864160">
                        <w:fldChar w:fldCharType="separate"/>
                      </w:r>
                      <w:r>
                        <w:rPr>
                          <w:noProof/>
                        </w:rPr>
                        <w:instrText>Carol L. Stokes, Esq.</w:instrText>
                      </w:r>
                      <w:r w:rsidRPr="00864160">
                        <w:fldChar w:fldCharType="end"/>
                      </w:r>
                      <w:r w:rsidRPr="00864160">
                        <w:fldChar w:fldCharType="separate"/>
                      </w:r>
                      <w:r>
                        <w:rPr>
                          <w:noProof/>
                        </w:rPr>
                        <w:instrText>Carol L. Stokes, Esq.</w:instrText>
                      </w:r>
                      <w:r w:rsidRPr="00864160">
                        <w:fldChar w:fldCharType="end"/>
                      </w:r>
                      <w:r w:rsidRPr="00864160">
                        <w:instrText xml:space="preserve"> \* MERGEFORMAT</w:instrText>
                      </w:r>
                      <w:r w:rsidRPr="00864160">
                        <w:fldChar w:fldCharType="separate"/>
                      </w:r>
                      <w:r>
                        <w:t>Carol</w:t>
                      </w:r>
                      <w:r>
                        <w:rPr>
                          <w:noProof/>
                        </w:rPr>
                        <w:t xml:space="preserve"> L. Stokes, Esq.</w:t>
                      </w:r>
                      <w:r w:rsidRPr="00864160">
                        <w:fldChar w:fldCharType="end"/>
                      </w:r>
                      <w:r>
                        <w:t xml:space="preserve"> Presents:</w:t>
                      </w:r>
                    </w:p>
                  </w:txbxContent>
                </v:textbox>
                <w10:wrap anchorx="page" anchory="page"/>
              </v:shape>
            </w:pict>
          </mc:Fallback>
        </mc:AlternateContent>
      </w:r>
      <w:r w:rsidR="00A85689">
        <w:rPr>
          <w:noProof/>
        </w:rPr>
        <mc:AlternateContent>
          <mc:Choice Requires="wps">
            <w:drawing>
              <wp:anchor distT="0" distB="0" distL="114300" distR="114300" simplePos="0" relativeHeight="251674624" behindDoc="0" locked="0" layoutInCell="1" allowOverlap="1" wp14:anchorId="0114DC80" wp14:editId="11AA3BEC">
                <wp:simplePos x="0" y="0"/>
                <wp:positionH relativeFrom="page">
                  <wp:posOffset>5850255</wp:posOffset>
                </wp:positionH>
                <wp:positionV relativeFrom="page">
                  <wp:posOffset>6561455</wp:posOffset>
                </wp:positionV>
                <wp:extent cx="3280410" cy="474980"/>
                <wp:effectExtent l="0" t="0" r="0" b="7620"/>
                <wp:wrapTight wrapText="bothSides">
                  <wp:wrapPolygon edited="0">
                    <wp:start x="167" y="0"/>
                    <wp:lineTo x="167" y="20791"/>
                    <wp:lineTo x="21240" y="20791"/>
                    <wp:lineTo x="21240" y="0"/>
                    <wp:lineTo x="167"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E6A072" w14:textId="55481C4D" w:rsidR="00FC68D4" w:rsidRPr="00857F6B" w:rsidRDefault="00FC68D4" w:rsidP="000C65BC">
                            <w:pPr>
                              <w:pStyle w:val="Subtitle"/>
                            </w:pPr>
                            <w:r>
                              <w:t>Come Aboard and Take the Journey to Freedom!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460.65pt;margin-top:516.65pt;width:258.3pt;height:37.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" filled="f" stroked="f">
                <v:textbox inset=",0,,0">
                  <w:txbxContent>
                    <w:p w14:paraId="54E6A072" w14:textId="55481C4D" w:rsidR="00FC68D4" w:rsidRPr="00857F6B" w:rsidRDefault="00FC68D4" w:rsidP="000C65BC">
                      <w:pPr>
                        <w:pStyle w:val="Subtitle"/>
                      </w:pPr>
                      <w:r>
                        <w:t>Come Aboard and Take the Journey to Freedom!</w:t>
                      </w:r>
                    </w:p>
                  </w:txbxContent>
                </v:textbox>
                <w10:wrap type="tight" anchorx="page" anchory="page"/>
              </v:shape>
            </w:pict>
          </mc:Fallback>
        </mc:AlternateContent>
      </w:r>
      <w:r w:rsidR="00A85689">
        <w:rPr>
          <w:noProof/>
        </w:rPr>
        <mc:AlternateContent>
          <mc:Choice Requires="wps">
            <w:drawing>
              <wp:anchor distT="0" distB="0" distL="114300" distR="114300" simplePos="0" relativeHeight="251673600" behindDoc="0" locked="0" layoutInCell="1" allowOverlap="1" wp14:anchorId="66A0D1CA" wp14:editId="74202EA4">
                <wp:simplePos x="0" y="0"/>
                <wp:positionH relativeFrom="page">
                  <wp:posOffset>5850255</wp:posOffset>
                </wp:positionH>
                <wp:positionV relativeFrom="page">
                  <wp:posOffset>5985510</wp:posOffset>
                </wp:positionV>
                <wp:extent cx="3200400" cy="413385"/>
                <wp:effectExtent l="0" t="0" r="0" b="18415"/>
                <wp:wrapTight wrapText="bothSides">
                  <wp:wrapPolygon edited="0">
                    <wp:start x="171" y="0"/>
                    <wp:lineTo x="171" y="21235"/>
                    <wp:lineTo x="21257" y="21235"/>
                    <wp:lineTo x="21257" y="0"/>
                    <wp:lineTo x="171"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A07460" w14:textId="1FE9F568" w:rsidR="00FC68D4" w:rsidRPr="00C13818" w:rsidRDefault="00FC68D4" w:rsidP="000C65BC">
                            <w:pPr>
                              <w:pStyle w:val="Title"/>
                              <w:rPr>
                                <w:sz w:val="28"/>
                                <w:szCs w:val="28"/>
                              </w:rPr>
                            </w:pPr>
                            <w:r>
                              <w:rPr>
                                <w:sz w:val="28"/>
                                <w:szCs w:val="28"/>
                              </w:rPr>
                              <w:t>Unlock the Journey to Freedom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460.65pt;margin-top:471.3pt;width:252pt;height:32.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G+zfQCAABW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" filled="f" stroked="f">
                <v:textbox inset=",0,,0">
                  <w:txbxContent>
                    <w:p w14:paraId="37A07460" w14:textId="1FE9F568" w:rsidR="00FC68D4" w:rsidRPr="00C13818" w:rsidRDefault="00FC68D4" w:rsidP="000C65BC">
                      <w:pPr>
                        <w:pStyle w:val="Title"/>
                        <w:rPr>
                          <w:sz w:val="28"/>
                          <w:szCs w:val="28"/>
                        </w:rPr>
                      </w:pPr>
                      <w:r>
                        <w:rPr>
                          <w:sz w:val="28"/>
                          <w:szCs w:val="28"/>
                        </w:rPr>
                        <w:t>Unlock the Journey to Freedom</w:t>
                      </w:r>
                    </w:p>
                  </w:txbxContent>
                </v:textbox>
                <w10:wrap type="tight" anchorx="page" anchory="page"/>
              </v:shape>
            </w:pict>
          </mc:Fallback>
        </mc:AlternateContent>
      </w:r>
      <w:r w:rsidR="002B0035">
        <w:rPr>
          <w:noProof/>
        </w:rPr>
        <mc:AlternateContent>
          <mc:Choice Requires="wps">
            <w:drawing>
              <wp:anchor distT="0" distB="0" distL="114300" distR="114300" simplePos="0" relativeHeight="251666432" behindDoc="0" locked="0" layoutInCell="1" allowOverlap="1" wp14:anchorId="132EDB22" wp14:editId="07995609">
                <wp:simplePos x="0" y="0"/>
                <wp:positionH relativeFrom="page">
                  <wp:posOffset>562610</wp:posOffset>
                </wp:positionH>
                <wp:positionV relativeFrom="page">
                  <wp:posOffset>3218815</wp:posOffset>
                </wp:positionV>
                <wp:extent cx="3200400" cy="227965"/>
                <wp:effectExtent l="0" t="0" r="0" b="635"/>
                <wp:wrapTight wrapText="bothSides">
                  <wp:wrapPolygon edited="0">
                    <wp:start x="171" y="0"/>
                    <wp:lineTo x="171" y="19253"/>
                    <wp:lineTo x="21257" y="19253"/>
                    <wp:lineTo x="21257" y="0"/>
                    <wp:lineTo x="171"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4897F8" w14:textId="6511F4C2" w:rsidR="00FC68D4" w:rsidRDefault="00FC68D4" w:rsidP="000C65BC">
                            <w:pPr>
                              <w:pStyle w:val="Heading1"/>
                            </w:pPr>
                            <w:r>
                              <w:t>Commit To Your Supporters Today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44.3pt;margin-top:253.45pt;width:252pt;height:1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XbVvQCAABV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" filled="f" stroked="f">
                <v:textbox inset=",0,,0">
                  <w:txbxContent>
                    <w:p w14:paraId="454897F8" w14:textId="6511F4C2" w:rsidR="00FC68D4" w:rsidRDefault="00FC68D4" w:rsidP="000C65BC">
                      <w:pPr>
                        <w:pStyle w:val="Heading1"/>
                      </w:pPr>
                      <w:r>
                        <w:t>Commit To Your Supporters Today</w:t>
                      </w:r>
                    </w:p>
                  </w:txbxContent>
                </v:textbox>
                <w10:wrap type="tight" anchorx="page" anchory="page"/>
              </v:shape>
            </w:pict>
          </mc:Fallback>
        </mc:AlternateContent>
      </w:r>
      <w:r w:rsidR="00177B9D">
        <w:rPr>
          <w:noProof/>
        </w:rPr>
        <mc:AlternateContent>
          <mc:Choice Requires="wps">
            <w:drawing>
              <wp:anchor distT="0" distB="0" distL="114300" distR="114300" simplePos="0" relativeHeight="251665408" behindDoc="0" locked="0" layoutInCell="1" allowOverlap="1" wp14:anchorId="208650F7" wp14:editId="5BDCE853">
                <wp:simplePos x="0" y="0"/>
                <wp:positionH relativeFrom="page">
                  <wp:posOffset>571499</wp:posOffset>
                </wp:positionH>
                <wp:positionV relativeFrom="page">
                  <wp:posOffset>1286510</wp:posOffset>
                </wp:positionV>
                <wp:extent cx="1934633" cy="1456055"/>
                <wp:effectExtent l="0" t="0" r="0" b="17145"/>
                <wp:wrapTight wrapText="bothSides">
                  <wp:wrapPolygon edited="0">
                    <wp:start x="284" y="0"/>
                    <wp:lineTo x="284" y="21478"/>
                    <wp:lineTo x="20990" y="21478"/>
                    <wp:lineTo x="20990" y="0"/>
                    <wp:lineTo x="284" y="0"/>
                  </wp:wrapPolygon>
                </wp:wrapTight>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633"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C814871" w14:textId="64B47981" w:rsidR="00FC68D4" w:rsidRDefault="00FC68D4" w:rsidP="00177B9D">
                            <w:pPr>
                              <w:pStyle w:val="BodyText-Light"/>
                              <w:jc w:val="both"/>
                            </w:pPr>
                            <w:r>
                              <w:t>So many times in life we wonder how to get the things we want in life. Often, we do not realize that being grateful for what we have is a huge key to what we desire showing up. How do we begin to create these desires? Start by giving thanks and making it a lifestyle and not an occasional task. Now is the time.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45pt;margin-top:101.3pt;width:152.35pt;height:114.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" mv:complextextbox="1" filled="f" stroked="f">
                <v:textbox inset=",0,,0">
                  <w:txbxContent>
                    <w:p w14:paraId="0C814871" w14:textId="64B47981" w:rsidR="00FC68D4" w:rsidRDefault="00FC68D4" w:rsidP="00177B9D">
                      <w:pPr>
                        <w:pStyle w:val="BodyText-Light"/>
                        <w:jc w:val="both"/>
                      </w:pPr>
                      <w:r>
                        <w:t>So many times in life we wonder how to get the things we want in life. Often, we do not realize that being grateful for what we have is a huge key to what we desire showing up. How do we begin to create these desires? Start by giving thanks and making it a lifestyle and not an occasional task. Now is the time.</w:t>
                      </w:r>
                    </w:p>
                  </w:txbxContent>
                </v:textbox>
                <w10:wrap type="tight" anchorx="page" anchory="page"/>
              </v:shape>
            </w:pict>
          </mc:Fallback>
        </mc:AlternateContent>
      </w:r>
      <w:r w:rsidR="00A40526">
        <w:rPr>
          <w:noProof/>
        </w:rPr>
        <mc:AlternateContent>
          <mc:Choice Requires="wps">
            <w:drawing>
              <wp:anchor distT="0" distB="0" distL="114300" distR="114300" simplePos="0" relativeHeight="251664384" behindDoc="0" locked="0" layoutInCell="1" allowOverlap="1" wp14:anchorId="44C994C4" wp14:editId="045CEA2A">
                <wp:simplePos x="0" y="0"/>
                <wp:positionH relativeFrom="page">
                  <wp:posOffset>571500</wp:posOffset>
                </wp:positionH>
                <wp:positionV relativeFrom="page">
                  <wp:posOffset>940435</wp:posOffset>
                </wp:positionV>
                <wp:extent cx="2035810" cy="241300"/>
                <wp:effectExtent l="0" t="0" r="0" b="12700"/>
                <wp:wrapTight wrapText="bothSides">
                  <wp:wrapPolygon edited="0">
                    <wp:start x="269" y="0"/>
                    <wp:lineTo x="269" y="20463"/>
                    <wp:lineTo x="21021" y="20463"/>
                    <wp:lineTo x="21021" y="0"/>
                    <wp:lineTo x="269" y="0"/>
                  </wp:wrapPolygon>
                </wp:wrapTight>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99EC2F" w14:textId="353E1589" w:rsidR="00FC68D4" w:rsidRDefault="00FC68D4" w:rsidP="000C65BC">
                            <w:pPr>
                              <w:pStyle w:val="Heading2"/>
                            </w:pPr>
                            <w:r>
                              <w:t>Time to Stand Up for Good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45pt;margin-top:74.05pt;width:160.3pt;height: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" filled="f" stroked="f">
                <v:textbox inset=",0,,0">
                  <w:txbxContent>
                    <w:p w14:paraId="5999EC2F" w14:textId="353E1589" w:rsidR="00FC68D4" w:rsidRDefault="00FC68D4" w:rsidP="000C65BC">
                      <w:pPr>
                        <w:pStyle w:val="Heading2"/>
                      </w:pPr>
                      <w:r>
                        <w:t>Time to Stand Up for Good</w:t>
                      </w:r>
                    </w:p>
                  </w:txbxContent>
                </v:textbox>
                <w10:wrap type="tight" anchorx="page" anchory="page"/>
              </v:shape>
            </w:pict>
          </mc:Fallback>
        </mc:AlternateContent>
      </w:r>
      <w:r w:rsidR="00A40526">
        <w:rPr>
          <w:noProof/>
        </w:rPr>
        <w:drawing>
          <wp:anchor distT="0" distB="0" distL="114300" distR="114300" simplePos="0" relativeHeight="251704326" behindDoc="0" locked="0" layoutInCell="1" allowOverlap="1" wp14:anchorId="7B900141" wp14:editId="5B43A2D3">
            <wp:simplePos x="0" y="0"/>
            <wp:positionH relativeFrom="page">
              <wp:posOffset>2708910</wp:posOffset>
            </wp:positionH>
            <wp:positionV relativeFrom="page">
              <wp:posOffset>1181735</wp:posOffset>
            </wp:positionV>
            <wp:extent cx="1405255" cy="1369695"/>
            <wp:effectExtent l="0" t="0" r="0" b="1905"/>
            <wp:wrapThrough wrapText="bothSides">
              <wp:wrapPolygon edited="0">
                <wp:start x="3904" y="0"/>
                <wp:lineTo x="1171" y="2403"/>
                <wp:lineTo x="0" y="4406"/>
                <wp:lineTo x="0" y="8412"/>
                <wp:lineTo x="1171" y="13218"/>
                <wp:lineTo x="7418" y="19627"/>
                <wp:lineTo x="10932" y="21229"/>
                <wp:lineTo x="17569" y="21229"/>
                <wp:lineTo x="20302" y="19627"/>
                <wp:lineTo x="21083" y="16423"/>
                <wp:lineTo x="21083" y="12417"/>
                <wp:lineTo x="18740" y="6008"/>
                <wp:lineTo x="12103" y="1202"/>
                <wp:lineTo x="9761" y="0"/>
                <wp:lineTo x="3904" y="0"/>
              </wp:wrapPolygon>
            </wp:wrapThrough>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525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818">
        <w:rPr>
          <w:noProof/>
        </w:rPr>
        <mc:AlternateContent>
          <mc:Choice Requires="wps">
            <w:drawing>
              <wp:anchor distT="0" distB="0" distL="114300" distR="114300" simplePos="0" relativeHeight="251694086" behindDoc="0" locked="0" layoutInCell="1" allowOverlap="1" wp14:anchorId="235CD9A8" wp14:editId="31B35819">
                <wp:simplePos x="0" y="0"/>
                <wp:positionH relativeFrom="page">
                  <wp:posOffset>5486400</wp:posOffset>
                </wp:positionH>
                <wp:positionV relativeFrom="page">
                  <wp:posOffset>4030134</wp:posOffset>
                </wp:positionV>
                <wp:extent cx="4114800" cy="1167342"/>
                <wp:effectExtent l="0" t="0" r="0" b="127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67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5B2C71" w14:textId="77777777" w:rsidR="00FC68D4" w:rsidRPr="00C13818" w:rsidRDefault="00FC68D4" w:rsidP="00C13818">
                            <w:pPr>
                              <w:pStyle w:val="Date"/>
                              <w:jc w:val="left"/>
                              <w:rPr>
                                <w:sz w:val="48"/>
                                <w:szCs w:val="48"/>
                              </w:rPr>
                            </w:pPr>
                            <w:r>
                              <w:rPr>
                                <w:sz w:val="48"/>
                                <w:szCs w:val="48"/>
                              </w:rPr>
                              <w:t xml:space="preserve"> THE NEW FREEDOM TRAIN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6in;margin-top:317.35pt;width:324pt;height:91.9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" filled="f" stroked="f">
                <v:textbox inset=",0,,0">
                  <w:txbxContent>
                    <w:p w14:paraId="305B2C71" w14:textId="77777777" w:rsidR="00FC68D4" w:rsidRPr="00C13818" w:rsidRDefault="00FC68D4" w:rsidP="00C13818">
                      <w:pPr>
                        <w:pStyle w:val="Date"/>
                        <w:jc w:val="left"/>
                        <w:rPr>
                          <w:sz w:val="48"/>
                          <w:szCs w:val="48"/>
                        </w:rPr>
                      </w:pPr>
                      <w:r>
                        <w:rPr>
                          <w:sz w:val="48"/>
                          <w:szCs w:val="48"/>
                        </w:rPr>
                        <w:t xml:space="preserve"> THE NEW FREEDOM TRAIN</w:t>
                      </w:r>
                    </w:p>
                  </w:txbxContent>
                </v:textbox>
                <w10:wrap anchorx="page" anchory="page"/>
              </v:shape>
            </w:pict>
          </mc:Fallback>
        </mc:AlternateContent>
      </w:r>
      <w:r w:rsidR="002A5894">
        <w:rPr>
          <w:noProof/>
        </w:rPr>
        <mc:AlternateContent>
          <mc:Choice Requires="wps">
            <w:drawing>
              <wp:anchor distT="0" distB="0" distL="114300" distR="114300" simplePos="0" relativeHeight="251670528" behindDoc="0" locked="0" layoutInCell="1" allowOverlap="1" wp14:anchorId="4F34E366" wp14:editId="14E4EDCE">
                <wp:simplePos x="0" y="0"/>
                <wp:positionH relativeFrom="page">
                  <wp:posOffset>571500</wp:posOffset>
                </wp:positionH>
                <wp:positionV relativeFrom="page">
                  <wp:posOffset>6602095</wp:posOffset>
                </wp:positionV>
                <wp:extent cx="3200400" cy="713105"/>
                <wp:effectExtent l="0" t="0" r="0" b="0"/>
                <wp:wrapTight wrapText="bothSides">
                  <wp:wrapPolygon edited="0">
                    <wp:start x="0" y="0"/>
                    <wp:lineTo x="21600" y="0"/>
                    <wp:lineTo x="21600" y="21600"/>
                    <wp:lineTo x="0" y="21600"/>
                    <wp:lineTo x="0" y="0"/>
                  </wp:wrapPolygon>
                </wp:wrapTight>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99709" w14:textId="77777777" w:rsidR="00FC68D4" w:rsidRDefault="00FC68D4" w:rsidP="002B0035">
                            <w:pPr>
                              <w:pStyle w:val="Footer"/>
                            </w:pPr>
                            <w:r>
                              <w:rPr>
                                <w:b/>
                              </w:rPr>
                              <w:t>The New Freedom Train</w:t>
                            </w:r>
                            <w:r w:rsidRPr="00864160">
                              <w:br/>
                            </w:r>
                            <w:r>
                              <w:t>Post Office Box 5231</w:t>
                            </w:r>
                            <w:r>
                              <w:br/>
                              <w:t>Macon, Georgia 31208</w:t>
                            </w:r>
                          </w:p>
                          <w:p w14:paraId="05D4347A" w14:textId="7E201541" w:rsidR="00FC68D4" w:rsidRPr="00864160" w:rsidRDefault="00B73137" w:rsidP="002B0035">
                            <w:pPr>
                              <w:pStyle w:val="Footer"/>
                            </w:pPr>
                            <w:r>
                              <w:t>www.CarolL</w:t>
                            </w:r>
                            <w:r w:rsidR="00FC68D4">
                              <w:t>Stokes.com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45pt;margin-top:519.85pt;width:252pt;height:56.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" filled="f" stroked="f">
                <v:textbox inset=",0,,0">
                  <w:txbxContent>
                    <w:p w14:paraId="78699709" w14:textId="77777777" w:rsidR="00FC68D4" w:rsidRDefault="00FC68D4" w:rsidP="002B0035">
                      <w:pPr>
                        <w:pStyle w:val="Footer"/>
                      </w:pPr>
                      <w:r>
                        <w:rPr>
                          <w:b/>
                        </w:rPr>
                        <w:t>The New Freedom Train</w:t>
                      </w:r>
                      <w:r w:rsidRPr="00864160">
                        <w:br/>
                      </w:r>
                      <w:r>
                        <w:t>Post Office Box 5231</w:t>
                      </w:r>
                      <w:r>
                        <w:br/>
                        <w:t>Macon, Georgia 31208</w:t>
                      </w:r>
                    </w:p>
                    <w:p w14:paraId="05D4347A" w14:textId="7E201541" w:rsidR="00FC68D4" w:rsidRPr="00864160" w:rsidRDefault="00B73137" w:rsidP="002B0035">
                      <w:pPr>
                        <w:pStyle w:val="Footer"/>
                      </w:pPr>
                      <w:r>
                        <w:t>www.CarolL</w:t>
                      </w:r>
                      <w:r w:rsidR="00FC68D4">
                        <w:t>Stokes.com</w:t>
                      </w:r>
                    </w:p>
                  </w:txbxContent>
                </v:textbox>
                <w10:wrap type="tight" anchorx="page" anchory="page"/>
              </v:shape>
            </w:pict>
          </mc:Fallback>
        </mc:AlternateContent>
      </w:r>
      <w:r w:rsidR="002A5894">
        <w:rPr>
          <w:noProof/>
        </w:rPr>
        <mc:AlternateContent>
          <mc:Choice Requires="wps">
            <w:drawing>
              <wp:anchor distT="0" distB="0" distL="114300" distR="114300" simplePos="0" relativeHeight="251667456" behindDoc="0" locked="0" layoutInCell="1" allowOverlap="1" wp14:anchorId="1CB89177" wp14:editId="3BE1B512">
                <wp:simplePos x="0" y="0"/>
                <wp:positionH relativeFrom="page">
                  <wp:posOffset>571500</wp:posOffset>
                </wp:positionH>
                <wp:positionV relativeFrom="page">
                  <wp:posOffset>3485515</wp:posOffset>
                </wp:positionV>
                <wp:extent cx="3200400" cy="1086485"/>
                <wp:effectExtent l="0" t="0" r="0" b="5715"/>
                <wp:wrapTight wrapText="bothSides">
                  <wp:wrapPolygon edited="0">
                    <wp:start x="171" y="0"/>
                    <wp:lineTo x="171" y="21209"/>
                    <wp:lineTo x="21257" y="21209"/>
                    <wp:lineTo x="21257" y="0"/>
                    <wp:lineTo x="171" y="0"/>
                  </wp:wrapPolygon>
                </wp:wrapTight>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545B5DF" w14:textId="77777777" w:rsidR="00FC68D4" w:rsidRDefault="00FC68D4" w:rsidP="002B0035">
                            <w:pPr>
                              <w:pStyle w:val="BodyText-Small"/>
                              <w:jc w:val="both"/>
                            </w:pPr>
                            <w:r>
                              <w:t>Make a Pledge to ride The New Freedom Train to a new way of life – a life filled with choices that honor you and your loved ones. Symbolize and memorialize your commitment below by signing and dating where indicated. No one will watch you. This, you do for yourself and your loved ones.</w:t>
                            </w:r>
                          </w:p>
                          <w:p w14:paraId="1F71BAF9" w14:textId="1E5F16A3" w:rsidR="00FC68D4" w:rsidRDefault="00FC68D4" w:rsidP="002B0035">
                            <w:pPr>
                              <w:pStyle w:val="BodyText-Small"/>
                              <w:jc w:val="both"/>
                            </w:pP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45pt;margin-top:274.45pt;width:252pt;height:85.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" mv:complextextbox="1" filled="f" stroked="f">
                <v:textbox inset=",0,,0">
                  <w:txbxContent>
                    <w:p w14:paraId="4545B5DF" w14:textId="77777777" w:rsidR="00FC68D4" w:rsidRDefault="00FC68D4" w:rsidP="002B0035">
                      <w:pPr>
                        <w:pStyle w:val="BodyText-Small"/>
                        <w:jc w:val="both"/>
                      </w:pPr>
                      <w:r>
                        <w:t>Make a Pledge to ride The New Freedom Train to a new way of life – a life filled with choices that honor you and your loved ones. Symbolize and memorialize your commitment below by signing and dating where indicated. No one will watch you. This, you do for yourself and your loved ones.</w:t>
                      </w:r>
                    </w:p>
                    <w:p w14:paraId="1F71BAF9" w14:textId="1E5F16A3" w:rsidR="00FC68D4" w:rsidRDefault="00FC68D4" w:rsidP="002B0035">
                      <w:pPr>
                        <w:pStyle w:val="BodyText-Small"/>
                        <w:jc w:val="both"/>
                      </w:pPr>
                      <w:r>
                        <w:t xml:space="preserve"> </w:t>
                      </w:r>
                    </w:p>
                  </w:txbxContent>
                </v:textbox>
                <w10:wrap type="tight" anchorx="page" anchory="page"/>
              </v:shape>
            </w:pict>
          </mc:Fallback>
        </mc:AlternateContent>
      </w:r>
      <w:r w:rsidR="00A40526" w:rsidRPr="00A40526">
        <w:rPr>
          <w:noProof/>
        </w:rPr>
        <w:t xml:space="preserve"> </w:t>
      </w:r>
      <w:r w:rsidR="001C1206">
        <w:br w:type="page"/>
      </w:r>
      <w:r w:rsidR="009B4D82">
        <w:rPr>
          <w:noProof/>
        </w:rPr>
        <w:lastRenderedPageBreak/>
        <mc:AlternateContent>
          <mc:Choice Requires="wps">
            <w:drawing>
              <wp:anchor distT="0" distB="0" distL="114300" distR="114300" simplePos="0" relativeHeight="251694080" behindDoc="0" locked="0" layoutInCell="1" allowOverlap="1" wp14:anchorId="2265C064" wp14:editId="4244A31F">
                <wp:simplePos x="0" y="0"/>
                <wp:positionH relativeFrom="page">
                  <wp:posOffset>5580380</wp:posOffset>
                </wp:positionH>
                <wp:positionV relativeFrom="page">
                  <wp:posOffset>4673600</wp:posOffset>
                </wp:positionV>
                <wp:extent cx="3842385" cy="939800"/>
                <wp:effectExtent l="0" t="0" r="0" b="0"/>
                <wp:wrapTight wrapText="bothSides">
                  <wp:wrapPolygon edited="0">
                    <wp:start x="143" y="0"/>
                    <wp:lineTo x="143" y="21016"/>
                    <wp:lineTo x="21275" y="21016"/>
                    <wp:lineTo x="21275" y="0"/>
                    <wp:lineTo x="143" y="0"/>
                  </wp:wrapPolygon>
                </wp:wrapTight>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A27CD79" w14:textId="7EAB9BA6" w:rsidR="00FC68D4" w:rsidRPr="007A7B74" w:rsidRDefault="00FC68D4" w:rsidP="00976C0C">
                            <w:pPr>
                              <w:pStyle w:val="BodyText"/>
                              <w:jc w:val="both"/>
                            </w:pPr>
                            <w:r>
                              <w:t>The more you modify a few habits, make a few sacrifices and say no to spending your money with those who do not value you, you will be heard and yours and your children’s lives can and will change for the better. This is the greatest honor you can give yourself and your children. It’s called self-respect!</w:t>
                            </w:r>
                          </w:p>
                          <w:p w14:paraId="6F82325A" w14:textId="14FFD649" w:rsidR="00FC68D4" w:rsidRPr="00AC2BB6" w:rsidRDefault="00FC68D4" w:rsidP="000C65BC">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7" type="#_x0000_t202" style="position:absolute;margin-left:439.4pt;margin-top:368pt;width:302.55pt;height:7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" mv:complextextbox="1" filled="f" stroked="f">
                <v:textbox inset=",0,,0">
                  <w:txbxContent>
                    <w:p w14:paraId="4A27CD79" w14:textId="7EAB9BA6" w:rsidR="00FC68D4" w:rsidRPr="007A7B74" w:rsidRDefault="00FC68D4" w:rsidP="00976C0C">
                      <w:pPr>
                        <w:pStyle w:val="BodyText"/>
                        <w:jc w:val="both"/>
                      </w:pPr>
                      <w:r>
                        <w:t>The more you modify a few habits, make a few sacrifices and say no to spending your money with those who do not value you, you will be heard and yours and your children’s lives can and will change for the better. This is the greatest honor you can give yourself and your children. It’s called self-respect!</w:t>
                      </w:r>
                    </w:p>
                    <w:p w14:paraId="6F82325A" w14:textId="14FFD649" w:rsidR="00FC68D4" w:rsidRPr="00AC2BB6" w:rsidRDefault="00FC68D4" w:rsidP="000C65BC">
                      <w:pPr>
                        <w:pStyle w:val="BodyText"/>
                      </w:pPr>
                    </w:p>
                  </w:txbxContent>
                </v:textbox>
                <w10:wrap type="tight" anchorx="page" anchory="page"/>
              </v:shape>
            </w:pict>
          </mc:Fallback>
        </mc:AlternateContent>
      </w:r>
      <w:r w:rsidR="00976C0C">
        <w:rPr>
          <w:noProof/>
        </w:rPr>
        <mc:AlternateContent>
          <mc:Choice Requires="wps">
            <w:drawing>
              <wp:anchor distT="0" distB="0" distL="114300" distR="114300" simplePos="0" relativeHeight="251692032" behindDoc="0" locked="0" layoutInCell="1" allowOverlap="1" wp14:anchorId="62B203E5" wp14:editId="41A74AED">
                <wp:simplePos x="0" y="0"/>
                <wp:positionH relativeFrom="page">
                  <wp:posOffset>5579745</wp:posOffset>
                </wp:positionH>
                <wp:positionV relativeFrom="page">
                  <wp:posOffset>3369310</wp:posOffset>
                </wp:positionV>
                <wp:extent cx="3783965" cy="939165"/>
                <wp:effectExtent l="0" t="0" r="0" b="635"/>
                <wp:wrapTight wrapText="bothSides">
                  <wp:wrapPolygon edited="0">
                    <wp:start x="145" y="0"/>
                    <wp:lineTo x="145" y="21030"/>
                    <wp:lineTo x="21314" y="21030"/>
                    <wp:lineTo x="21314" y="0"/>
                    <wp:lineTo x="145" y="0"/>
                  </wp:wrapPolygon>
                </wp:wrapTight>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93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4C9811D" w14:textId="6EE9D570" w:rsidR="00FC68D4" w:rsidRPr="00AC2BB6" w:rsidRDefault="00FC68D4" w:rsidP="00654E28">
                            <w:pPr>
                              <w:pStyle w:val="BodyText"/>
                              <w:jc w:val="both"/>
                            </w:pPr>
                            <w:r>
                              <w:t xml:space="preserve">Look at it this way: When you receive your paycheck, do you put money in someone else’s bank account or in your own?  You can only enrich yourself and your future generations by giving back to yourself. This pays it forward. You must also give back by giving to others - those who support and build you and give back to you too.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8" type="#_x0000_t202" style="position:absolute;margin-left:439.35pt;margin-top:265.3pt;width:297.95pt;height:73.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" mv:complextextbox="1" filled="f" stroked="f">
                <v:textbox inset=",0,,0">
                  <w:txbxContent>
                    <w:p w14:paraId="34C9811D" w14:textId="6EE9D570" w:rsidR="00FC68D4" w:rsidRPr="00AC2BB6" w:rsidRDefault="00FC68D4" w:rsidP="00654E28">
                      <w:pPr>
                        <w:pStyle w:val="BodyText"/>
                        <w:jc w:val="both"/>
                      </w:pPr>
                      <w:r>
                        <w:t xml:space="preserve">Look at it this way: When you receive your paycheck, do you put money in someone else’s bank account or in your own?  You can only enrich yourself and your future generations by giving back to yourself. This pays it forward. You must also give back by giving to others - those who support and build you and give back to you too.  </w:t>
                      </w:r>
                    </w:p>
                  </w:txbxContent>
                </v:textbox>
                <w10:wrap type="tight" anchorx="page" anchory="page"/>
              </v:shape>
            </w:pict>
          </mc:Fallback>
        </mc:AlternateContent>
      </w:r>
      <w:r w:rsidR="00976C0C">
        <w:rPr>
          <w:noProof/>
        </w:rPr>
        <mc:AlternateContent>
          <mc:Choice Requires="wps">
            <w:drawing>
              <wp:anchor distT="0" distB="0" distL="114300" distR="114300" simplePos="0" relativeHeight="251691008" behindDoc="0" locked="0" layoutInCell="1" allowOverlap="1" wp14:anchorId="524B4DCB" wp14:editId="29ED7B6C">
                <wp:simplePos x="0" y="0"/>
                <wp:positionH relativeFrom="page">
                  <wp:posOffset>5581650</wp:posOffset>
                </wp:positionH>
                <wp:positionV relativeFrom="page">
                  <wp:posOffset>3084195</wp:posOffset>
                </wp:positionV>
                <wp:extent cx="348107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08ADE6" w14:textId="64E57177" w:rsidR="00FC68D4" w:rsidRPr="00AC2BB6" w:rsidRDefault="00FC68D4" w:rsidP="000C65BC">
                            <w:pPr>
                              <w:pStyle w:val="Heading1"/>
                            </w:pPr>
                            <w:r>
                              <w:t>Paying it Forward and Backward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9" type="#_x0000_t202" style="position:absolute;margin-left:439.5pt;margin-top:242.85pt;width:274.1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" filled="f" stroked="f">
                <v:textbox inset=",0,,0">
                  <w:txbxContent>
                    <w:p w14:paraId="6708ADE6" w14:textId="64E57177" w:rsidR="00FC68D4" w:rsidRPr="00AC2BB6" w:rsidRDefault="00FC68D4" w:rsidP="000C65BC">
                      <w:pPr>
                        <w:pStyle w:val="Heading1"/>
                      </w:pPr>
                      <w:r>
                        <w:t>Paying it Forward and Backward</w:t>
                      </w:r>
                    </w:p>
                  </w:txbxContent>
                </v:textbox>
                <w10:wrap anchorx="page" anchory="page"/>
              </v:shape>
            </w:pict>
          </mc:Fallback>
        </mc:AlternateContent>
      </w:r>
      <w:r w:rsidR="00976C0C">
        <w:rPr>
          <w:noProof/>
        </w:rPr>
        <mc:AlternateContent>
          <mc:Choice Requires="wps">
            <w:drawing>
              <wp:anchor distT="0" distB="0" distL="114300" distR="114300" simplePos="0" relativeHeight="251689984" behindDoc="0" locked="0" layoutInCell="1" allowOverlap="1" wp14:anchorId="26BCC77D" wp14:editId="3570A414">
                <wp:simplePos x="0" y="0"/>
                <wp:positionH relativeFrom="page">
                  <wp:posOffset>5581015</wp:posOffset>
                </wp:positionH>
                <wp:positionV relativeFrom="page">
                  <wp:posOffset>2100580</wp:posOffset>
                </wp:positionV>
                <wp:extent cx="3681095" cy="932815"/>
                <wp:effectExtent l="0" t="0" r="0" b="6985"/>
                <wp:wrapTight wrapText="bothSides">
                  <wp:wrapPolygon edited="0">
                    <wp:start x="149" y="0"/>
                    <wp:lineTo x="149" y="21174"/>
                    <wp:lineTo x="21313" y="21174"/>
                    <wp:lineTo x="21313" y="0"/>
                    <wp:lineTo x="149"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7B06B8C" w14:textId="327E1C26" w:rsidR="00FC68D4" w:rsidRPr="00AC2BB6" w:rsidRDefault="00FC68D4" w:rsidP="00864041">
                            <w:pPr>
                              <w:pStyle w:val="BodyText"/>
                              <w:jc w:val="both"/>
                            </w:pPr>
                            <w:r>
                              <w:t>Consciousness is simply awareness. There is a true sense and understanding of matters. Having a good grasp of what occurs in our lives and what happens around us, and who is involved in the things that matter and affect our lives and our children’s lives, actually makes a difference. We, too, can affect outcomes.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0" type="#_x0000_t202" style="position:absolute;margin-left:439.45pt;margin-top:165.4pt;width:289.85pt;height:7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" mv:complextextbox="1" filled="f" stroked="f">
                <v:textbox inset=",0,,0">
                  <w:txbxContent>
                    <w:p w14:paraId="27B06B8C" w14:textId="327E1C26" w:rsidR="00FC68D4" w:rsidRPr="00AC2BB6" w:rsidRDefault="00FC68D4" w:rsidP="00864041">
                      <w:pPr>
                        <w:pStyle w:val="BodyText"/>
                        <w:jc w:val="both"/>
                      </w:pPr>
                      <w:r>
                        <w:t>Consciousness is simply awareness. There is a true sense and understanding of matters. Having a good grasp of what occurs in our lives and what happens around us, and who is involved in the things that matter and affect our lives and our children’s lives, actually makes a difference. We, too, can affect outcomes.</w:t>
                      </w:r>
                    </w:p>
                  </w:txbxContent>
                </v:textbox>
                <w10:wrap type="tight" anchorx="page" anchory="page"/>
              </v:shape>
            </w:pict>
          </mc:Fallback>
        </mc:AlternateContent>
      </w:r>
      <w:r w:rsidR="00976C0C">
        <w:rPr>
          <w:noProof/>
        </w:rPr>
        <mc:AlternateContent>
          <mc:Choice Requires="wps">
            <w:drawing>
              <wp:anchor distT="0" distB="0" distL="114300" distR="114300" simplePos="0" relativeHeight="251693056" behindDoc="0" locked="0" layoutInCell="1" allowOverlap="1" wp14:anchorId="73AC62EA" wp14:editId="37A3DB0F">
                <wp:simplePos x="0" y="0"/>
                <wp:positionH relativeFrom="page">
                  <wp:posOffset>5581650</wp:posOffset>
                </wp:positionH>
                <wp:positionV relativeFrom="page">
                  <wp:posOffset>4391025</wp:posOffset>
                </wp:positionV>
                <wp:extent cx="3481070" cy="227965"/>
                <wp:effectExtent l="0" t="0" r="0" b="635"/>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B01FCB" w14:textId="187F2C37" w:rsidR="00FC68D4" w:rsidRPr="00AC2BB6" w:rsidRDefault="00FC68D4" w:rsidP="000C65BC">
                            <w:pPr>
                              <w:pStyle w:val="Heading1"/>
                            </w:pPr>
                            <w:r>
                              <w:t>Honor Thy Self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1" type="#_x0000_t202" style="position:absolute;margin-left:439.5pt;margin-top:345.75pt;width:274.1pt;height:17.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SeXfU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" filled="f" stroked="f">
                <v:textbox inset=",0,,0">
                  <w:txbxContent>
                    <w:p w14:paraId="49B01FCB" w14:textId="187F2C37" w:rsidR="00FC68D4" w:rsidRPr="00AC2BB6" w:rsidRDefault="00FC68D4" w:rsidP="000C65BC">
                      <w:pPr>
                        <w:pStyle w:val="Heading1"/>
                      </w:pPr>
                      <w:r>
                        <w:t>Honor Thy Self</w:t>
                      </w:r>
                    </w:p>
                  </w:txbxContent>
                </v:textbox>
                <w10:wrap anchorx="page" anchory="page"/>
              </v:shape>
            </w:pict>
          </mc:Fallback>
        </mc:AlternateContent>
      </w:r>
      <w:r w:rsidR="00976C0C">
        <w:rPr>
          <w:noProof/>
        </w:rPr>
        <mc:AlternateContent>
          <mc:Choice Requires="wps">
            <w:drawing>
              <wp:anchor distT="0" distB="0" distL="114300" distR="114300" simplePos="0" relativeHeight="251683840" behindDoc="0" locked="0" layoutInCell="1" allowOverlap="1" wp14:anchorId="7E380538" wp14:editId="0AA7ACD4">
                <wp:simplePos x="0" y="0"/>
                <wp:positionH relativeFrom="page">
                  <wp:posOffset>568325</wp:posOffset>
                </wp:positionH>
                <wp:positionV relativeFrom="page">
                  <wp:posOffset>4097655</wp:posOffset>
                </wp:positionV>
                <wp:extent cx="3546475" cy="2217420"/>
                <wp:effectExtent l="0" t="0" r="0" b="17780"/>
                <wp:wrapNone/>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475"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576D0A" w14:textId="7955E99C" w:rsidR="00FC68D4" w:rsidRDefault="00FC68D4" w:rsidP="00460C16">
                            <w:pPr>
                              <w:pStyle w:val="Heading3"/>
                            </w:pPr>
                            <w:r>
                              <w:t>Consider These …</w:t>
                            </w:r>
                          </w:p>
                          <w:p w14:paraId="16050608" w14:textId="285768A1" w:rsidR="00FC68D4" w:rsidRPr="00976C0C" w:rsidRDefault="00FC68D4" w:rsidP="000C65BC">
                            <w:pPr>
                              <w:pStyle w:val="Heading1"/>
                              <w:rPr>
                                <w:sz w:val="18"/>
                                <w:szCs w:val="18"/>
                              </w:rPr>
                            </w:pPr>
                          </w:p>
                          <w:p w14:paraId="4A41F87E" w14:textId="77777777" w:rsidR="00FC68D4" w:rsidRDefault="00FC68D4" w:rsidP="00B16805">
                            <w:pPr>
                              <w:pStyle w:val="Heading1"/>
                              <w:numPr>
                                <w:ilvl w:val="0"/>
                                <w:numId w:val="3"/>
                              </w:numPr>
                              <w:jc w:val="both"/>
                              <w:rPr>
                                <w:b w:val="0"/>
                                <w:sz w:val="22"/>
                                <w:szCs w:val="22"/>
                              </w:rPr>
                            </w:pPr>
                            <w:r>
                              <w:rPr>
                                <w:b w:val="0"/>
                                <w:sz w:val="22"/>
                                <w:szCs w:val="22"/>
                              </w:rPr>
                              <w:t>Where you buy clothing</w:t>
                            </w:r>
                          </w:p>
                          <w:p w14:paraId="36483496" w14:textId="77777777" w:rsidR="00FC68D4" w:rsidRDefault="00FC68D4" w:rsidP="00B16805">
                            <w:pPr>
                              <w:pStyle w:val="Heading1"/>
                              <w:numPr>
                                <w:ilvl w:val="0"/>
                                <w:numId w:val="3"/>
                              </w:numPr>
                              <w:jc w:val="both"/>
                              <w:rPr>
                                <w:b w:val="0"/>
                                <w:sz w:val="22"/>
                                <w:szCs w:val="22"/>
                              </w:rPr>
                            </w:pPr>
                            <w:r>
                              <w:rPr>
                                <w:b w:val="0"/>
                                <w:sz w:val="22"/>
                                <w:szCs w:val="22"/>
                              </w:rPr>
                              <w:t>Whose label is on your clothing</w:t>
                            </w:r>
                          </w:p>
                          <w:p w14:paraId="6D0BF71A" w14:textId="77777777" w:rsidR="00FC68D4" w:rsidRDefault="00FC68D4" w:rsidP="00B16805">
                            <w:pPr>
                              <w:pStyle w:val="Heading1"/>
                              <w:numPr>
                                <w:ilvl w:val="0"/>
                                <w:numId w:val="3"/>
                              </w:numPr>
                              <w:jc w:val="both"/>
                              <w:rPr>
                                <w:b w:val="0"/>
                                <w:sz w:val="22"/>
                                <w:szCs w:val="22"/>
                              </w:rPr>
                            </w:pPr>
                            <w:r>
                              <w:rPr>
                                <w:b w:val="0"/>
                                <w:sz w:val="22"/>
                                <w:szCs w:val="22"/>
                              </w:rPr>
                              <w:t>Where you buy groceries</w:t>
                            </w:r>
                          </w:p>
                          <w:p w14:paraId="2D85A362" w14:textId="77777777" w:rsidR="00FC68D4" w:rsidRDefault="00FC68D4" w:rsidP="00B16805">
                            <w:pPr>
                              <w:pStyle w:val="Heading1"/>
                              <w:numPr>
                                <w:ilvl w:val="0"/>
                                <w:numId w:val="3"/>
                              </w:numPr>
                              <w:jc w:val="both"/>
                              <w:rPr>
                                <w:b w:val="0"/>
                                <w:sz w:val="22"/>
                                <w:szCs w:val="22"/>
                              </w:rPr>
                            </w:pPr>
                            <w:r>
                              <w:rPr>
                                <w:b w:val="0"/>
                                <w:sz w:val="22"/>
                                <w:szCs w:val="22"/>
                              </w:rPr>
                              <w:t>Where you buy your car</w:t>
                            </w:r>
                          </w:p>
                          <w:p w14:paraId="0C3A5D70" w14:textId="77777777" w:rsidR="00FC68D4" w:rsidRDefault="00FC68D4" w:rsidP="00B16805">
                            <w:pPr>
                              <w:pStyle w:val="Heading1"/>
                              <w:numPr>
                                <w:ilvl w:val="0"/>
                                <w:numId w:val="3"/>
                              </w:numPr>
                              <w:jc w:val="both"/>
                              <w:rPr>
                                <w:b w:val="0"/>
                                <w:sz w:val="22"/>
                                <w:szCs w:val="22"/>
                              </w:rPr>
                            </w:pPr>
                            <w:r>
                              <w:rPr>
                                <w:b w:val="0"/>
                                <w:sz w:val="22"/>
                                <w:szCs w:val="22"/>
                              </w:rPr>
                              <w:t>Where your child attends school</w:t>
                            </w:r>
                          </w:p>
                          <w:p w14:paraId="7518163C" w14:textId="77777777" w:rsidR="00FC68D4" w:rsidRDefault="00FC68D4" w:rsidP="00B16805">
                            <w:pPr>
                              <w:pStyle w:val="Heading1"/>
                              <w:numPr>
                                <w:ilvl w:val="0"/>
                                <w:numId w:val="3"/>
                              </w:numPr>
                              <w:jc w:val="both"/>
                              <w:rPr>
                                <w:b w:val="0"/>
                                <w:sz w:val="22"/>
                                <w:szCs w:val="22"/>
                              </w:rPr>
                            </w:pPr>
                            <w:r>
                              <w:rPr>
                                <w:b w:val="0"/>
                                <w:sz w:val="22"/>
                                <w:szCs w:val="22"/>
                              </w:rPr>
                              <w:t>Which restaurants at which you dine</w:t>
                            </w:r>
                          </w:p>
                          <w:p w14:paraId="09100A5B" w14:textId="5581195E" w:rsidR="00FC68D4" w:rsidRDefault="00FC68D4" w:rsidP="00B16805">
                            <w:pPr>
                              <w:pStyle w:val="Heading1"/>
                              <w:numPr>
                                <w:ilvl w:val="0"/>
                                <w:numId w:val="3"/>
                              </w:numPr>
                              <w:jc w:val="both"/>
                              <w:rPr>
                                <w:b w:val="0"/>
                                <w:sz w:val="22"/>
                                <w:szCs w:val="22"/>
                              </w:rPr>
                            </w:pPr>
                            <w:r>
                              <w:rPr>
                                <w:b w:val="0"/>
                                <w:sz w:val="22"/>
                                <w:szCs w:val="22"/>
                              </w:rPr>
                              <w:t>Where you bank</w:t>
                            </w:r>
                            <w:r>
                              <w:rPr>
                                <w:b w:val="0"/>
                                <w:sz w:val="22"/>
                                <w:szCs w:val="22"/>
                              </w:rPr>
                              <w:tab/>
                            </w:r>
                            <w:r>
                              <w:rPr>
                                <w:b w:val="0"/>
                                <w:sz w:val="22"/>
                                <w:szCs w:val="22"/>
                              </w:rPr>
                              <w:tab/>
                            </w:r>
                            <w:r>
                              <w:rPr>
                                <w:b w:val="0"/>
                                <w:sz w:val="22"/>
                                <w:szCs w:val="22"/>
                              </w:rPr>
                              <w:tab/>
                            </w:r>
                          </w:p>
                          <w:p w14:paraId="1015BD57" w14:textId="5A17E0BF" w:rsidR="00FC68D4" w:rsidRDefault="00FC68D4" w:rsidP="00B16805">
                            <w:pPr>
                              <w:pStyle w:val="Heading1"/>
                              <w:numPr>
                                <w:ilvl w:val="0"/>
                                <w:numId w:val="3"/>
                              </w:numPr>
                              <w:jc w:val="both"/>
                              <w:rPr>
                                <w:b w:val="0"/>
                                <w:sz w:val="22"/>
                                <w:szCs w:val="22"/>
                              </w:rPr>
                            </w:pPr>
                            <w:r>
                              <w:rPr>
                                <w:b w:val="0"/>
                                <w:sz w:val="22"/>
                                <w:szCs w:val="22"/>
                              </w:rPr>
                              <w:t>Where you socialize</w:t>
                            </w:r>
                          </w:p>
                          <w:p w14:paraId="783452B2" w14:textId="77777777" w:rsidR="00FC68D4" w:rsidRDefault="00FC68D4" w:rsidP="00B16805">
                            <w:pPr>
                              <w:pStyle w:val="Heading1"/>
                              <w:jc w:val="both"/>
                              <w:rPr>
                                <w:b w:val="0"/>
                                <w:sz w:val="22"/>
                                <w:szCs w:val="22"/>
                              </w:rPr>
                            </w:pPr>
                          </w:p>
                          <w:p w14:paraId="4EC21046" w14:textId="77AFBC75" w:rsidR="00FC68D4" w:rsidRDefault="00FC68D4" w:rsidP="00B16805">
                            <w:pPr>
                              <w:pStyle w:val="Heading1"/>
                              <w:jc w:val="both"/>
                              <w:rPr>
                                <w:b w:val="0"/>
                                <w:sz w:val="22"/>
                                <w:szCs w:val="22"/>
                              </w:rPr>
                            </w:pPr>
                            <w:r>
                              <w:rPr>
                                <w:b w:val="0"/>
                                <w:sz w:val="22"/>
                                <w:szCs w:val="22"/>
                              </w:rPr>
                              <w:t>The list goes on and on but you can take it from here.</w:t>
                            </w:r>
                          </w:p>
                          <w:p w14:paraId="05F734C2" w14:textId="77777777" w:rsidR="00FC68D4" w:rsidRDefault="00FC68D4" w:rsidP="00B16805">
                            <w:pPr>
                              <w:pStyle w:val="Heading1"/>
                              <w:jc w:val="both"/>
                              <w:rPr>
                                <w:b w:val="0"/>
                                <w:sz w:val="22"/>
                                <w:szCs w:val="22"/>
                              </w:rPr>
                            </w:pPr>
                          </w:p>
                          <w:p w14:paraId="0A556184" w14:textId="0451862E" w:rsidR="00FC68D4" w:rsidRPr="00976C0C" w:rsidRDefault="00FC68D4" w:rsidP="00B16805">
                            <w:pPr>
                              <w:pStyle w:val="Heading1"/>
                              <w:jc w:val="both"/>
                              <w:rPr>
                                <w:b w:val="0"/>
                                <w:color w:val="956B43" w:themeColor="accent5"/>
                                <w:sz w:val="22"/>
                                <w:szCs w:val="22"/>
                              </w:rPr>
                            </w:pPr>
                            <w:r w:rsidRPr="00976C0C">
                              <w:rPr>
                                <w:color w:val="956B43" w:themeColor="accent5"/>
                                <w:sz w:val="22"/>
                                <w:szCs w:val="22"/>
                              </w:rPr>
                              <w:t>Your Money Counts and So Do You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margin-left:44.75pt;margin-top:322.65pt;width:279.25pt;height:174.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" filled="f" stroked="f">
                <v:textbox inset=",0,,0">
                  <w:txbxContent>
                    <w:p w14:paraId="03576D0A" w14:textId="7955E99C" w:rsidR="00FC68D4" w:rsidRDefault="00FC68D4" w:rsidP="00460C16">
                      <w:pPr>
                        <w:pStyle w:val="Heading3"/>
                      </w:pPr>
                      <w:r>
                        <w:t>Consider These …</w:t>
                      </w:r>
                    </w:p>
                    <w:p w14:paraId="16050608" w14:textId="285768A1" w:rsidR="00FC68D4" w:rsidRPr="00976C0C" w:rsidRDefault="00FC68D4" w:rsidP="000C65BC">
                      <w:pPr>
                        <w:pStyle w:val="Heading1"/>
                        <w:rPr>
                          <w:sz w:val="18"/>
                          <w:szCs w:val="18"/>
                        </w:rPr>
                      </w:pPr>
                    </w:p>
                    <w:p w14:paraId="4A41F87E" w14:textId="77777777" w:rsidR="00FC68D4" w:rsidRDefault="00FC68D4" w:rsidP="00B16805">
                      <w:pPr>
                        <w:pStyle w:val="Heading1"/>
                        <w:numPr>
                          <w:ilvl w:val="0"/>
                          <w:numId w:val="3"/>
                        </w:numPr>
                        <w:jc w:val="both"/>
                        <w:rPr>
                          <w:b w:val="0"/>
                          <w:sz w:val="22"/>
                          <w:szCs w:val="22"/>
                        </w:rPr>
                      </w:pPr>
                      <w:r>
                        <w:rPr>
                          <w:b w:val="0"/>
                          <w:sz w:val="22"/>
                          <w:szCs w:val="22"/>
                        </w:rPr>
                        <w:t>Where you buy clothing</w:t>
                      </w:r>
                    </w:p>
                    <w:p w14:paraId="36483496" w14:textId="77777777" w:rsidR="00FC68D4" w:rsidRDefault="00FC68D4" w:rsidP="00B16805">
                      <w:pPr>
                        <w:pStyle w:val="Heading1"/>
                        <w:numPr>
                          <w:ilvl w:val="0"/>
                          <w:numId w:val="3"/>
                        </w:numPr>
                        <w:jc w:val="both"/>
                        <w:rPr>
                          <w:b w:val="0"/>
                          <w:sz w:val="22"/>
                          <w:szCs w:val="22"/>
                        </w:rPr>
                      </w:pPr>
                      <w:r>
                        <w:rPr>
                          <w:b w:val="0"/>
                          <w:sz w:val="22"/>
                          <w:szCs w:val="22"/>
                        </w:rPr>
                        <w:t>Whose label is on your clothing</w:t>
                      </w:r>
                    </w:p>
                    <w:p w14:paraId="6D0BF71A" w14:textId="77777777" w:rsidR="00FC68D4" w:rsidRDefault="00FC68D4" w:rsidP="00B16805">
                      <w:pPr>
                        <w:pStyle w:val="Heading1"/>
                        <w:numPr>
                          <w:ilvl w:val="0"/>
                          <w:numId w:val="3"/>
                        </w:numPr>
                        <w:jc w:val="both"/>
                        <w:rPr>
                          <w:b w:val="0"/>
                          <w:sz w:val="22"/>
                          <w:szCs w:val="22"/>
                        </w:rPr>
                      </w:pPr>
                      <w:r>
                        <w:rPr>
                          <w:b w:val="0"/>
                          <w:sz w:val="22"/>
                          <w:szCs w:val="22"/>
                        </w:rPr>
                        <w:t>Where you buy groceries</w:t>
                      </w:r>
                    </w:p>
                    <w:p w14:paraId="2D85A362" w14:textId="77777777" w:rsidR="00FC68D4" w:rsidRDefault="00FC68D4" w:rsidP="00B16805">
                      <w:pPr>
                        <w:pStyle w:val="Heading1"/>
                        <w:numPr>
                          <w:ilvl w:val="0"/>
                          <w:numId w:val="3"/>
                        </w:numPr>
                        <w:jc w:val="both"/>
                        <w:rPr>
                          <w:b w:val="0"/>
                          <w:sz w:val="22"/>
                          <w:szCs w:val="22"/>
                        </w:rPr>
                      </w:pPr>
                      <w:r>
                        <w:rPr>
                          <w:b w:val="0"/>
                          <w:sz w:val="22"/>
                          <w:szCs w:val="22"/>
                        </w:rPr>
                        <w:t>Where you buy your car</w:t>
                      </w:r>
                    </w:p>
                    <w:p w14:paraId="0C3A5D70" w14:textId="77777777" w:rsidR="00FC68D4" w:rsidRDefault="00FC68D4" w:rsidP="00B16805">
                      <w:pPr>
                        <w:pStyle w:val="Heading1"/>
                        <w:numPr>
                          <w:ilvl w:val="0"/>
                          <w:numId w:val="3"/>
                        </w:numPr>
                        <w:jc w:val="both"/>
                        <w:rPr>
                          <w:b w:val="0"/>
                          <w:sz w:val="22"/>
                          <w:szCs w:val="22"/>
                        </w:rPr>
                      </w:pPr>
                      <w:r>
                        <w:rPr>
                          <w:b w:val="0"/>
                          <w:sz w:val="22"/>
                          <w:szCs w:val="22"/>
                        </w:rPr>
                        <w:t>Where your child attends school</w:t>
                      </w:r>
                    </w:p>
                    <w:p w14:paraId="7518163C" w14:textId="77777777" w:rsidR="00FC68D4" w:rsidRDefault="00FC68D4" w:rsidP="00B16805">
                      <w:pPr>
                        <w:pStyle w:val="Heading1"/>
                        <w:numPr>
                          <w:ilvl w:val="0"/>
                          <w:numId w:val="3"/>
                        </w:numPr>
                        <w:jc w:val="both"/>
                        <w:rPr>
                          <w:b w:val="0"/>
                          <w:sz w:val="22"/>
                          <w:szCs w:val="22"/>
                        </w:rPr>
                      </w:pPr>
                      <w:r>
                        <w:rPr>
                          <w:b w:val="0"/>
                          <w:sz w:val="22"/>
                          <w:szCs w:val="22"/>
                        </w:rPr>
                        <w:t>Which restaurants at which you dine</w:t>
                      </w:r>
                    </w:p>
                    <w:p w14:paraId="09100A5B" w14:textId="5581195E" w:rsidR="00FC68D4" w:rsidRDefault="00FC68D4" w:rsidP="00B16805">
                      <w:pPr>
                        <w:pStyle w:val="Heading1"/>
                        <w:numPr>
                          <w:ilvl w:val="0"/>
                          <w:numId w:val="3"/>
                        </w:numPr>
                        <w:jc w:val="both"/>
                        <w:rPr>
                          <w:b w:val="0"/>
                          <w:sz w:val="22"/>
                          <w:szCs w:val="22"/>
                        </w:rPr>
                      </w:pPr>
                      <w:r>
                        <w:rPr>
                          <w:b w:val="0"/>
                          <w:sz w:val="22"/>
                          <w:szCs w:val="22"/>
                        </w:rPr>
                        <w:t>Where you bank</w:t>
                      </w:r>
                      <w:r>
                        <w:rPr>
                          <w:b w:val="0"/>
                          <w:sz w:val="22"/>
                          <w:szCs w:val="22"/>
                        </w:rPr>
                        <w:tab/>
                      </w:r>
                      <w:r>
                        <w:rPr>
                          <w:b w:val="0"/>
                          <w:sz w:val="22"/>
                          <w:szCs w:val="22"/>
                        </w:rPr>
                        <w:tab/>
                      </w:r>
                      <w:r>
                        <w:rPr>
                          <w:b w:val="0"/>
                          <w:sz w:val="22"/>
                          <w:szCs w:val="22"/>
                        </w:rPr>
                        <w:tab/>
                      </w:r>
                    </w:p>
                    <w:p w14:paraId="1015BD57" w14:textId="5A17E0BF" w:rsidR="00FC68D4" w:rsidRDefault="00FC68D4" w:rsidP="00B16805">
                      <w:pPr>
                        <w:pStyle w:val="Heading1"/>
                        <w:numPr>
                          <w:ilvl w:val="0"/>
                          <w:numId w:val="3"/>
                        </w:numPr>
                        <w:jc w:val="both"/>
                        <w:rPr>
                          <w:b w:val="0"/>
                          <w:sz w:val="22"/>
                          <w:szCs w:val="22"/>
                        </w:rPr>
                      </w:pPr>
                      <w:r>
                        <w:rPr>
                          <w:b w:val="0"/>
                          <w:sz w:val="22"/>
                          <w:szCs w:val="22"/>
                        </w:rPr>
                        <w:t>Where you socialize</w:t>
                      </w:r>
                    </w:p>
                    <w:p w14:paraId="783452B2" w14:textId="77777777" w:rsidR="00FC68D4" w:rsidRDefault="00FC68D4" w:rsidP="00B16805">
                      <w:pPr>
                        <w:pStyle w:val="Heading1"/>
                        <w:jc w:val="both"/>
                        <w:rPr>
                          <w:b w:val="0"/>
                          <w:sz w:val="22"/>
                          <w:szCs w:val="22"/>
                        </w:rPr>
                      </w:pPr>
                    </w:p>
                    <w:p w14:paraId="4EC21046" w14:textId="77AFBC75" w:rsidR="00FC68D4" w:rsidRDefault="00FC68D4" w:rsidP="00B16805">
                      <w:pPr>
                        <w:pStyle w:val="Heading1"/>
                        <w:jc w:val="both"/>
                        <w:rPr>
                          <w:b w:val="0"/>
                          <w:sz w:val="22"/>
                          <w:szCs w:val="22"/>
                        </w:rPr>
                      </w:pPr>
                      <w:r>
                        <w:rPr>
                          <w:b w:val="0"/>
                          <w:sz w:val="22"/>
                          <w:szCs w:val="22"/>
                        </w:rPr>
                        <w:t>The list goes on and on but you can take it from here.</w:t>
                      </w:r>
                    </w:p>
                    <w:p w14:paraId="05F734C2" w14:textId="77777777" w:rsidR="00FC68D4" w:rsidRDefault="00FC68D4" w:rsidP="00B16805">
                      <w:pPr>
                        <w:pStyle w:val="Heading1"/>
                        <w:jc w:val="both"/>
                        <w:rPr>
                          <w:b w:val="0"/>
                          <w:sz w:val="22"/>
                          <w:szCs w:val="22"/>
                        </w:rPr>
                      </w:pPr>
                    </w:p>
                    <w:p w14:paraId="0A556184" w14:textId="0451862E" w:rsidR="00FC68D4" w:rsidRPr="00976C0C" w:rsidRDefault="00FC68D4" w:rsidP="00B16805">
                      <w:pPr>
                        <w:pStyle w:val="Heading1"/>
                        <w:jc w:val="both"/>
                        <w:rPr>
                          <w:b w:val="0"/>
                          <w:color w:val="956B43" w:themeColor="accent5"/>
                          <w:sz w:val="22"/>
                          <w:szCs w:val="22"/>
                        </w:rPr>
                      </w:pPr>
                      <w:r w:rsidRPr="00976C0C">
                        <w:rPr>
                          <w:color w:val="956B43" w:themeColor="accent5"/>
                          <w:sz w:val="22"/>
                          <w:szCs w:val="22"/>
                        </w:rPr>
                        <w:t>Your Money Counts and So Do You …</w:t>
                      </w:r>
                    </w:p>
                  </w:txbxContent>
                </v:textbox>
                <w10:wrap anchorx="page" anchory="page"/>
              </v:shape>
            </w:pict>
          </mc:Fallback>
        </mc:AlternateContent>
      </w:r>
      <w:r w:rsidR="00460C16">
        <w:rPr>
          <w:noProof/>
        </w:rPr>
        <mc:AlternateContent>
          <mc:Choice Requires="wps">
            <w:drawing>
              <wp:anchor distT="0" distB="0" distL="114300" distR="114300" simplePos="0" relativeHeight="251680768" behindDoc="0" locked="0" layoutInCell="1" allowOverlap="1" wp14:anchorId="4F477D53" wp14:editId="2AF5FB02">
                <wp:simplePos x="0" y="0"/>
                <wp:positionH relativeFrom="page">
                  <wp:posOffset>568325</wp:posOffset>
                </wp:positionH>
                <wp:positionV relativeFrom="page">
                  <wp:posOffset>2100580</wp:posOffset>
                </wp:positionV>
                <wp:extent cx="3664585" cy="1811020"/>
                <wp:effectExtent l="0" t="0" r="0" b="17780"/>
                <wp:wrapTight wrapText="bothSides">
                  <wp:wrapPolygon edited="0">
                    <wp:start x="150" y="0"/>
                    <wp:lineTo x="150" y="21509"/>
                    <wp:lineTo x="21259" y="21509"/>
                    <wp:lineTo x="21259" y="0"/>
                    <wp:lineTo x="15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A9C1DF7" w14:textId="038321FB" w:rsidR="00FC68D4" w:rsidRDefault="00FC68D4" w:rsidP="00460C16">
                            <w:pPr>
                              <w:pStyle w:val="BodyText"/>
                              <w:jc w:val="both"/>
                            </w:pPr>
                            <w:r>
                              <w:t xml:space="preserve">Once we become aware of how institutions and businesses are operated and the people who support and operate them, we have an obligation to make certain choices and decisions accordingly. Whether the business is local, a national chain or otherwise, the question should be whether to conduct business with it at all. The money we spend in our daily lives serves someone. Naturally, it serves the provider of goods and services but it should also serve the customer who made it all possible. </w:t>
                            </w:r>
                          </w:p>
                          <w:p w14:paraId="2A4C27D3" w14:textId="0D739430" w:rsidR="00FC68D4" w:rsidRPr="007A7B74" w:rsidRDefault="00FC68D4" w:rsidP="00654E28">
                            <w:pPr>
                              <w:pStyle w:val="BodyText"/>
                              <w:jc w:val="both"/>
                            </w:pPr>
                            <w:r>
                              <w:t xml:space="preserve">Spend money with people who respect you, see you as their equal and honor you enough to support and invest in your community.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44.75pt;margin-top:165.4pt;width:288.55pt;height:142.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" mv:complextextbox="1" filled="f" stroked="f">
                <v:textbox inset=",0,,0">
                  <w:txbxContent>
                    <w:p w14:paraId="0A9C1DF7" w14:textId="038321FB" w:rsidR="00FC68D4" w:rsidRDefault="00FC68D4" w:rsidP="00460C16">
                      <w:pPr>
                        <w:pStyle w:val="BodyText"/>
                        <w:jc w:val="both"/>
                      </w:pPr>
                      <w:r>
                        <w:t xml:space="preserve">Once we become aware of how institutions and businesses are operated and the people who support and operate them, we have an obligation to make certain choices and decisions accordingly. Whether the business is local, a national chain or otherwise, the question should be whether to conduct business with it at all. The money we spend in our daily lives serves someone. Naturally, it serves the provider of goods and services but it should also serve the customer who made it all possible. </w:t>
                      </w:r>
                    </w:p>
                    <w:p w14:paraId="2A4C27D3" w14:textId="0D739430" w:rsidR="00FC68D4" w:rsidRPr="007A7B74" w:rsidRDefault="00FC68D4" w:rsidP="00654E28">
                      <w:pPr>
                        <w:pStyle w:val="BodyText"/>
                        <w:jc w:val="both"/>
                      </w:pPr>
                      <w:r>
                        <w:t xml:space="preserve">Spend money with people who respect you, see you as their equal and honor you enough to support and invest in your community. </w:t>
                      </w:r>
                    </w:p>
                  </w:txbxContent>
                </v:textbox>
                <w10:wrap type="tight" anchorx="page" anchory="page"/>
              </v:shape>
            </w:pict>
          </mc:Fallback>
        </mc:AlternateContent>
      </w:r>
      <w:r w:rsidR="00460C16">
        <w:rPr>
          <w:noProof/>
        </w:rPr>
        <mc:AlternateContent>
          <mc:Choice Requires="wps">
            <w:drawing>
              <wp:anchor distT="0" distB="0" distL="114300" distR="114300" simplePos="0" relativeHeight="251679744" behindDoc="0" locked="0" layoutInCell="1" allowOverlap="1" wp14:anchorId="4BFC752E" wp14:editId="65576FB9">
                <wp:simplePos x="0" y="0"/>
                <wp:positionH relativeFrom="page">
                  <wp:posOffset>568325</wp:posOffset>
                </wp:positionH>
                <wp:positionV relativeFrom="page">
                  <wp:posOffset>1828800</wp:posOffset>
                </wp:positionV>
                <wp:extent cx="3481070" cy="227965"/>
                <wp:effectExtent l="0" t="0" r="0" b="635"/>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ED5FC4" w14:textId="7895DD4A" w:rsidR="00FC68D4" w:rsidRDefault="00FC68D4" w:rsidP="000C65BC">
                            <w:pPr>
                              <w:pStyle w:val="Heading3"/>
                            </w:pPr>
                            <w:r>
                              <w:t>Be Heard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4" type="#_x0000_t202" style="position:absolute;margin-left:44.75pt;margin-top:2in;width:274.1pt;height:17.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" filled="f" stroked="f">
                <v:textbox inset=",0,,0">
                  <w:txbxContent>
                    <w:p w14:paraId="7BED5FC4" w14:textId="7895DD4A" w:rsidR="00FC68D4" w:rsidRDefault="00FC68D4" w:rsidP="000C65BC">
                      <w:pPr>
                        <w:pStyle w:val="Heading3"/>
                      </w:pPr>
                      <w:r>
                        <w:t>Be Heard</w:t>
                      </w:r>
                    </w:p>
                  </w:txbxContent>
                </v:textbox>
                <w10:wrap anchorx="page" anchory="page"/>
              </v:shape>
            </w:pict>
          </mc:Fallback>
        </mc:AlternateContent>
      </w:r>
      <w:r w:rsidR="0073440A">
        <w:rPr>
          <w:noProof/>
        </w:rPr>
        <mc:AlternateContent>
          <mc:Choice Requires="wps">
            <w:drawing>
              <wp:anchor distT="0" distB="0" distL="114300" distR="114300" simplePos="0" relativeHeight="251688960" behindDoc="0" locked="0" layoutInCell="1" allowOverlap="1" wp14:anchorId="11FD0508" wp14:editId="26B7736C">
                <wp:simplePos x="0" y="0"/>
                <wp:positionH relativeFrom="page">
                  <wp:posOffset>5580592</wp:posOffset>
                </wp:positionH>
                <wp:positionV relativeFrom="page">
                  <wp:posOffset>1828800</wp:posOffset>
                </wp:positionV>
                <wp:extent cx="348107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F4BE2D" w14:textId="31BC605C" w:rsidR="00FC68D4" w:rsidRPr="00AC2BB6" w:rsidRDefault="00FC68D4" w:rsidP="000C65BC">
                            <w:pPr>
                              <w:pStyle w:val="Heading1"/>
                            </w:pPr>
                            <w:r>
                              <w:t>Consciousness. What is 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5" type="#_x0000_t202" style="position:absolute;margin-left:439.4pt;margin-top:2in;width:274.1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bzEPcCAABX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" filled="f" stroked="f">
                <v:textbox inset=",0,,0">
                  <w:txbxContent>
                    <w:p w14:paraId="63F4BE2D" w14:textId="31BC605C" w:rsidR="00FC68D4" w:rsidRPr="00AC2BB6" w:rsidRDefault="00FC68D4" w:rsidP="000C65BC">
                      <w:pPr>
                        <w:pStyle w:val="Heading1"/>
                      </w:pPr>
                      <w:r>
                        <w:t>Consciousness. What is it?</w:t>
                      </w:r>
                    </w:p>
                  </w:txbxContent>
                </v:textbox>
                <w10:wrap anchorx="page" anchory="page"/>
              </v:shape>
            </w:pict>
          </mc:Fallback>
        </mc:AlternateContent>
      </w:r>
      <w:r w:rsidR="002B0035">
        <w:rPr>
          <w:noProof/>
        </w:rPr>
        <mc:AlternateContent>
          <mc:Choice Requires="wps">
            <w:drawing>
              <wp:anchor distT="0" distB="0" distL="114300" distR="114300" simplePos="0" relativeHeight="251677696" behindDoc="0" locked="0" layoutInCell="1" allowOverlap="1" wp14:anchorId="517A21E8" wp14:editId="5573ACE1">
                <wp:simplePos x="0" y="0"/>
                <wp:positionH relativeFrom="page">
                  <wp:posOffset>564303</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B24004" w14:textId="77777777" w:rsidR="00FC68D4" w:rsidRDefault="00FC68D4" w:rsidP="000C65BC">
                            <w:pPr>
                              <w:pStyle w:val="Title"/>
                            </w:pPr>
                            <w:r>
                              <w:t>Support  Your  Supporters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44.4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VIYfkCAABX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" filled="f" stroked="f">
                <v:textbox inset=",0,,0">
                  <w:txbxContent>
                    <w:p w14:paraId="1FB24004" w14:textId="77777777" w:rsidR="00FC68D4" w:rsidRDefault="00FC68D4" w:rsidP="000C65BC">
                      <w:pPr>
                        <w:pStyle w:val="Title"/>
                      </w:pPr>
                      <w:r>
                        <w:t>Support  Your  Supporters</w:t>
                      </w:r>
                    </w:p>
                  </w:txbxContent>
                </v:textbox>
                <w10:wrap anchorx="page" anchory="page"/>
              </v:shape>
            </w:pict>
          </mc:Fallback>
        </mc:AlternateContent>
      </w:r>
      <w:r w:rsidR="00EB529E">
        <w:rPr>
          <w:noProof/>
        </w:rPr>
        <mc:AlternateContent>
          <mc:Choice Requires="wps">
            <w:drawing>
              <wp:anchor distT="0" distB="0" distL="114300" distR="114300" simplePos="0" relativeHeight="251676672" behindDoc="0" locked="0" layoutInCell="1" allowOverlap="1" wp14:anchorId="51BC0748" wp14:editId="3570434D">
                <wp:simplePos x="0" y="0"/>
                <wp:positionH relativeFrom="page">
                  <wp:posOffset>5581650</wp:posOffset>
                </wp:positionH>
                <wp:positionV relativeFrom="page">
                  <wp:posOffset>6037580</wp:posOffset>
                </wp:positionV>
                <wp:extent cx="2371725" cy="1141730"/>
                <wp:effectExtent l="0" t="0" r="0" b="1270"/>
                <wp:wrapTight wrapText="bothSides">
                  <wp:wrapPolygon edited="0">
                    <wp:start x="231" y="0"/>
                    <wp:lineTo x="231" y="21143"/>
                    <wp:lineTo x="21051" y="21143"/>
                    <wp:lineTo x="21051" y="0"/>
                    <wp:lineTo x="231" y="0"/>
                  </wp:wrapPolygon>
                </wp:wrapTight>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9BBD582" w14:textId="77777777" w:rsidR="00FC68D4" w:rsidRDefault="00FC68D4" w:rsidP="00EB529E">
                            <w:pPr>
                              <w:jc w:val="both"/>
                              <w:rPr>
                                <w:i/>
                                <w:color w:val="FFFFFF" w:themeColor="background1"/>
                                <w:sz w:val="22"/>
                                <w:szCs w:val="22"/>
                              </w:rPr>
                            </w:pPr>
                          </w:p>
                          <w:p w14:paraId="15FAC4C1" w14:textId="77777777" w:rsidR="00FC68D4" w:rsidRPr="00EB529E" w:rsidRDefault="00FC68D4" w:rsidP="00EB529E">
                            <w:pPr>
                              <w:jc w:val="both"/>
                              <w:rPr>
                                <w:i/>
                                <w:color w:val="FFFFFF" w:themeColor="background1"/>
                                <w:sz w:val="22"/>
                                <w:szCs w:val="22"/>
                              </w:rPr>
                            </w:pPr>
                            <w:r w:rsidRPr="00EB529E">
                              <w:rPr>
                                <w:i/>
                                <w:color w:val="FFFFFF" w:themeColor="background1"/>
                                <w:sz w:val="22"/>
                                <w:szCs w:val="22"/>
                              </w:rPr>
                              <w:t>You might have heard that a smile is contagious. If one smile can travel to persons unknown, imagine how far gracious acts of pure goodness and kindness can spread across the planet.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margin-left:439.5pt;margin-top:475.4pt;width:186.75pt;height:89.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" mv:complextextbox="1" filled="f" stroked="f">
                <v:textbox inset=",0,,0">
                  <w:txbxContent>
                    <w:p w14:paraId="59BBD582" w14:textId="77777777" w:rsidR="00FC68D4" w:rsidRDefault="00FC68D4" w:rsidP="00EB529E">
                      <w:pPr>
                        <w:jc w:val="both"/>
                        <w:rPr>
                          <w:i/>
                          <w:color w:val="FFFFFF" w:themeColor="background1"/>
                          <w:sz w:val="22"/>
                          <w:szCs w:val="22"/>
                        </w:rPr>
                      </w:pPr>
                    </w:p>
                    <w:p w14:paraId="15FAC4C1" w14:textId="77777777" w:rsidR="00FC68D4" w:rsidRPr="00EB529E" w:rsidRDefault="00FC68D4" w:rsidP="00EB529E">
                      <w:pPr>
                        <w:jc w:val="both"/>
                        <w:rPr>
                          <w:i/>
                          <w:color w:val="FFFFFF" w:themeColor="background1"/>
                          <w:sz w:val="22"/>
                          <w:szCs w:val="22"/>
                        </w:rPr>
                      </w:pPr>
                      <w:r w:rsidRPr="00EB529E">
                        <w:rPr>
                          <w:i/>
                          <w:color w:val="FFFFFF" w:themeColor="background1"/>
                          <w:sz w:val="22"/>
                          <w:szCs w:val="22"/>
                        </w:rPr>
                        <w:t>You might have heard that a smile is contagious. If one smile can travel to persons unknown, imagine how far gracious acts of pure goodness and kindness can spread across the planet.</w:t>
                      </w:r>
                    </w:p>
                  </w:txbxContent>
                </v:textbox>
                <w10:wrap type="tight" anchorx="page" anchory="page"/>
              </v:shape>
            </w:pict>
          </mc:Fallback>
        </mc:AlternateContent>
      </w:r>
      <w:r w:rsidR="007343BE">
        <w:rPr>
          <w:noProof/>
        </w:rPr>
        <mc:AlternateContent>
          <mc:Choice Requires="wps">
            <w:drawing>
              <wp:anchor distT="0" distB="0" distL="114300" distR="114300" simplePos="0" relativeHeight="251675648" behindDoc="0" locked="0" layoutInCell="1" allowOverlap="1" wp14:anchorId="2ED2BB43" wp14:editId="6566CE75">
                <wp:simplePos x="0" y="0"/>
                <wp:positionH relativeFrom="page">
                  <wp:posOffset>5581650</wp:posOffset>
                </wp:positionH>
                <wp:positionV relativeFrom="page">
                  <wp:posOffset>5897245</wp:posOffset>
                </wp:positionV>
                <wp:extent cx="2605405" cy="231775"/>
                <wp:effectExtent l="0" t="0" r="0" b="2222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5E8D7D" w14:textId="77777777" w:rsidR="00FC68D4" w:rsidRPr="00177B9D" w:rsidRDefault="00FC68D4" w:rsidP="000C65BC">
                            <w:pPr>
                              <w:rPr>
                                <w:color w:val="FFFFFF" w:themeColor="background1"/>
                              </w:rPr>
                            </w:pPr>
                            <w:r w:rsidRPr="00177B9D">
                              <w:rPr>
                                <w:color w:val="FFFFFF" w:themeColor="background1"/>
                              </w:rPr>
                              <w:t>Gratitude Moves the World Forward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439.5pt;margin-top:464.35pt;width:205.15pt;height:18.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C2VvUCAABX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" filled="f" stroked="f">
                <v:textbox inset=",0,,0">
                  <w:txbxContent>
                    <w:p w14:paraId="4C5E8D7D" w14:textId="77777777" w:rsidR="00FC68D4" w:rsidRPr="00177B9D" w:rsidRDefault="00FC68D4" w:rsidP="000C65BC">
                      <w:pPr>
                        <w:rPr>
                          <w:color w:val="FFFFFF" w:themeColor="background1"/>
                        </w:rPr>
                      </w:pPr>
                      <w:r w:rsidRPr="00177B9D">
                        <w:rPr>
                          <w:color w:val="FFFFFF" w:themeColor="background1"/>
                        </w:rPr>
                        <w:t>Gratitude Moves the World Forward</w:t>
                      </w:r>
                    </w:p>
                  </w:txbxContent>
                </v:textbox>
                <w10:wrap anchorx="page" anchory="page"/>
              </v:shape>
            </w:pict>
          </mc:Fallback>
        </mc:AlternateContent>
      </w:r>
      <w:r w:rsidR="007343BE">
        <w:rPr>
          <w:noProof/>
        </w:rPr>
        <w:drawing>
          <wp:anchor distT="0" distB="0" distL="114300" distR="114300" simplePos="0" relativeHeight="251706374" behindDoc="0" locked="0" layoutInCell="1" allowOverlap="1" wp14:anchorId="340B4588" wp14:editId="2F7742E1">
            <wp:simplePos x="0" y="0"/>
            <wp:positionH relativeFrom="page">
              <wp:posOffset>8090535</wp:posOffset>
            </wp:positionH>
            <wp:positionV relativeFrom="page">
              <wp:posOffset>6010910</wp:posOffset>
            </wp:positionV>
            <wp:extent cx="1273175" cy="1168400"/>
            <wp:effectExtent l="0" t="0" r="0" b="0"/>
            <wp:wrapThrough wrapText="bothSides">
              <wp:wrapPolygon edited="0">
                <wp:start x="7326" y="0"/>
                <wp:lineTo x="4309" y="939"/>
                <wp:lineTo x="0" y="5635"/>
                <wp:lineTo x="0" y="16435"/>
                <wp:lineTo x="6033" y="21130"/>
                <wp:lineTo x="7757" y="21130"/>
                <wp:lineTo x="13359" y="21130"/>
                <wp:lineTo x="15082" y="21130"/>
                <wp:lineTo x="21115" y="16435"/>
                <wp:lineTo x="21115" y="5635"/>
                <wp:lineTo x="16806" y="939"/>
                <wp:lineTo x="13790" y="0"/>
                <wp:lineTo x="7326" y="0"/>
              </wp:wrapPolygon>
            </wp:wrapThrough>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317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894">
        <w:rPr>
          <w:noProof/>
        </w:rPr>
        <mc:AlternateContent>
          <mc:Choice Requires="wps">
            <w:drawing>
              <wp:anchor distT="0" distB="0" distL="114300" distR="114300" simplePos="0" relativeHeight="251687936" behindDoc="0" locked="0" layoutInCell="1" allowOverlap="1" wp14:anchorId="0D4D8EBA" wp14:editId="2FC4BF59">
                <wp:simplePos x="0" y="0"/>
                <wp:positionH relativeFrom="page">
                  <wp:posOffset>568325</wp:posOffset>
                </wp:positionH>
                <wp:positionV relativeFrom="page">
                  <wp:posOffset>6402070</wp:posOffset>
                </wp:positionV>
                <wp:extent cx="3481070" cy="777240"/>
                <wp:effectExtent l="0" t="0" r="0" b="10160"/>
                <wp:wrapTight wrapText="bothSides">
                  <wp:wrapPolygon edited="0">
                    <wp:start x="158" y="0"/>
                    <wp:lineTo x="158" y="21176"/>
                    <wp:lineTo x="21277" y="21176"/>
                    <wp:lineTo x="21277" y="0"/>
                    <wp:lineTo x="158" y="0"/>
                  </wp:wrapPolygon>
                </wp:wrapTight>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1B4E5F" w14:textId="295C0490" w:rsidR="00FC68D4" w:rsidRPr="00976C0C" w:rsidRDefault="00FC68D4" w:rsidP="00976C0C">
                            <w:pPr>
                              <w:pStyle w:val="BodyText"/>
                              <w:jc w:val="both"/>
                              <w:rPr>
                                <w:color w:val="956B43" w:themeColor="accent5"/>
                                <w:sz w:val="22"/>
                                <w:szCs w:val="22"/>
                              </w:rPr>
                            </w:pPr>
                            <w:r w:rsidRPr="00976C0C">
                              <w:rPr>
                                <w:color w:val="956B43" w:themeColor="accent5"/>
                                <w:sz w:val="22"/>
                                <w:szCs w:val="22"/>
                              </w:rPr>
                              <w:t xml:space="preserve">When your sheer existence or voice is considered non-existent or invalid, consider being heard through something that is never disregarded – your money.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44.75pt;margin-top:504.1pt;width:274.1pt;height:61.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" mv:complextextbox="1" filled="f" stroked="f">
                <v:textbox inset=",0,,0">
                  <w:txbxContent>
                    <w:p w14:paraId="781B4E5F" w14:textId="295C0490" w:rsidR="00FC68D4" w:rsidRPr="00976C0C" w:rsidRDefault="00FC68D4" w:rsidP="00976C0C">
                      <w:pPr>
                        <w:pStyle w:val="BodyText"/>
                        <w:jc w:val="both"/>
                        <w:rPr>
                          <w:color w:val="956B43" w:themeColor="accent5"/>
                          <w:sz w:val="22"/>
                          <w:szCs w:val="22"/>
                        </w:rPr>
                      </w:pPr>
                      <w:r w:rsidRPr="00976C0C">
                        <w:rPr>
                          <w:color w:val="956B43" w:themeColor="accent5"/>
                          <w:sz w:val="22"/>
                          <w:szCs w:val="22"/>
                        </w:rPr>
                        <w:t xml:space="preserve">When your sheer existence or voice is considered non-existent or invalid, consider being heard through something that is never disregarded – your money. </w:t>
                      </w:r>
                    </w:p>
                  </w:txbxContent>
                </v:textbox>
                <w10:wrap type="tight"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3657332E" wp14:editId="604787ED">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2C0C65" w14:textId="3FCD7777" w:rsidR="00FC68D4" w:rsidRDefault="00FC68D4" w:rsidP="000C65BC">
                            <w:pPr>
                              <w:pStyle w:val="Title"/>
                            </w:pPr>
                            <w:r>
                              <w:t xml:space="preserve">Empowerment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j4rf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3dzG5HjkG5k&#10;9QjjpSR0PwwKbGU4NFJ9w2iADZdh/XVHFcOofSdgRJOQELsS3QUO6ly6OUqpKAEiwwaj8bgy4/rc&#10;9YpvG/AwLgMhFzDONXeTZud+jAbKbC+wvVzBD5vWrsfzu7P69X8w/wk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VYj4&#10;rfYCAABXBgAADgAAAAAAAAAAAAAAAAAsAgAAZHJzL2Uyb0RvYy54bWxQSwECLQAUAAYACAAAACEA&#10;r3Uvd98AAAAMAQAADwAAAAAAAAAAAAAAAABOBQAAZHJzL2Rvd25yZXYueG1sUEsFBgAAAAAEAAQA&#10;8wAAAFoGAAAAAA==&#10;" filled="f" stroked="f">
                <v:textbox inset=",0,,0">
                  <w:txbxContent>
                    <w:p w14:paraId="302C0C65" w14:textId="3FCD7777" w:rsidR="00FC68D4" w:rsidRDefault="00FC68D4" w:rsidP="000C65BC">
                      <w:pPr>
                        <w:pStyle w:val="Title"/>
                      </w:pPr>
                      <w:r>
                        <w:t xml:space="preserve">Empowerment </w:t>
                      </w:r>
                    </w:p>
                  </w:txbxContent>
                </v:textbox>
                <w10:wrap anchorx="page" anchory="page"/>
              </v:shape>
            </w:pict>
          </mc:Fallback>
        </mc:AlternateContent>
      </w:r>
      <w:r w:rsidR="007343BE" w:rsidRPr="007343BE">
        <w:rPr>
          <w:noProof/>
        </w:rPr>
        <w:t xml:space="preserve"> </w:t>
      </w:r>
    </w:p>
    <w:sectPr w:rsidR="000C65BC" w:rsidSect="000C65BC">
      <w:headerReference w:type="default" r:id="rId11"/>
      <w:footerReference w:type="default" r:id="rId12"/>
      <w:headerReference w:type="first" r:id="rId13"/>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EB2BF" w14:textId="77777777" w:rsidR="00315A05" w:rsidRDefault="00315A05">
      <w:r>
        <w:separator/>
      </w:r>
    </w:p>
  </w:endnote>
  <w:endnote w:type="continuationSeparator" w:id="0">
    <w:p w14:paraId="6124A9B4" w14:textId="77777777" w:rsidR="00315A05" w:rsidRDefault="00315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ヒラギノ丸ゴ Pro W4">
    <w:panose1 w:val="00000000000000000000"/>
    <w:charset w:val="80"/>
    <w:family w:val="roman"/>
    <w:notTrueType/>
    <w:pitch w:val="default"/>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2062B" w14:textId="77777777" w:rsidR="00FC68D4" w:rsidRDefault="00FC68D4">
    <w:pPr>
      <w:pStyle w:val="Footer"/>
    </w:pPr>
    <w:r>
      <w:rPr>
        <w:noProof/>
      </w:rPr>
      <mc:AlternateContent>
        <mc:Choice Requires="wps">
          <w:drawing>
            <wp:anchor distT="0" distB="0" distL="114300" distR="114300" simplePos="0" relativeHeight="251668480" behindDoc="0" locked="0" layoutInCell="1" allowOverlap="1" wp14:anchorId="149662B2" wp14:editId="6854F36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999772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46F7B" w14:textId="77777777" w:rsidR="00315A05" w:rsidRDefault="00315A05">
      <w:r>
        <w:separator/>
      </w:r>
    </w:p>
  </w:footnote>
  <w:footnote w:type="continuationSeparator" w:id="0">
    <w:p w14:paraId="12738B57" w14:textId="77777777" w:rsidR="00315A05" w:rsidRDefault="00315A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E598" w14:textId="77777777" w:rsidR="00FC68D4" w:rsidRDefault="00FC68D4">
    <w:pPr>
      <w:pStyle w:val="Header"/>
    </w:pPr>
    <w:r>
      <w:rPr>
        <w:noProof/>
      </w:rPr>
      <mc:AlternateContent>
        <mc:Choice Requires="wps">
          <w:drawing>
            <wp:anchor distT="0" distB="0" distL="114300" distR="114300" simplePos="0" relativeHeight="251655166" behindDoc="0" locked="0" layoutInCell="0" allowOverlap="1" wp14:anchorId="066554BC" wp14:editId="7870772D">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caf27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0D98F31C" wp14:editId="3FB3331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caf27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58BBE2DA" wp14:editId="3AFABBCF">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3e3d2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003BC48" wp14:editId="6A5AE5F4">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3e3d2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C34ACA4" wp14:editId="4BCFD1BD">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94c600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7EAE2868" wp14:editId="7A511B6F">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94c600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5CEBE" w14:textId="150B8B4F" w:rsidR="00FC68D4" w:rsidRDefault="00FC68D4">
    <w:pPr>
      <w:pStyle w:val="Header"/>
    </w:pPr>
    <w:r>
      <w:rPr>
        <w:noProof/>
      </w:rPr>
      <mc:AlternateContent>
        <mc:Choice Requires="wps">
          <w:drawing>
            <wp:anchor distT="0" distB="0" distL="114300" distR="114300" simplePos="0" relativeHeight="251657215" behindDoc="0" locked="0" layoutInCell="0" allowOverlap="1" wp14:anchorId="1E0A5464" wp14:editId="0D544CFC">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caf27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761A0C0D" wp14:editId="604D4AE1">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3e3d2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03E72D5" wp14:editId="46C807B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94c600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02DD6D2D" wp14:editId="03B1FB78">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3e3d2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5E08CCD6" wp14:editId="12A71EF4">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94c600 [3204]" stroked="f" strokecolor="#4a7ebb" strokeweight="1.5pt">
              <v:shadow opacity="22938f" mv:blur="38100f" offset="0,2pt"/>
              <v:textbox inset=",7.2pt,,7.2pt"/>
              <w10:wrap type="tight" anchorx="page" anchory="page"/>
            </v:rect>
          </w:pict>
        </mc:Fallback>
      </mc:AlternateContent>
    </w:r>
    <w:r>
      <w:t>The Ne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AAB7509"/>
    <w:multiLevelType w:val="hybridMultilevel"/>
    <w:tmpl w:val="350A1B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EF6296"/>
    <w:multiLevelType w:val="hybridMultilevel"/>
    <w:tmpl w:val="DAC68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0C65BC"/>
    <w:rsid w:val="000A4DE3"/>
    <w:rsid w:val="000B0309"/>
    <w:rsid w:val="000C65BC"/>
    <w:rsid w:val="00177B9D"/>
    <w:rsid w:val="001C1206"/>
    <w:rsid w:val="0021783E"/>
    <w:rsid w:val="002375B4"/>
    <w:rsid w:val="002A5894"/>
    <w:rsid w:val="002B0035"/>
    <w:rsid w:val="002D3279"/>
    <w:rsid w:val="00315A05"/>
    <w:rsid w:val="00460C16"/>
    <w:rsid w:val="00464C45"/>
    <w:rsid w:val="004E4E14"/>
    <w:rsid w:val="00547312"/>
    <w:rsid w:val="00594586"/>
    <w:rsid w:val="005E792E"/>
    <w:rsid w:val="00654E28"/>
    <w:rsid w:val="007343BE"/>
    <w:rsid w:val="0073440A"/>
    <w:rsid w:val="007A7801"/>
    <w:rsid w:val="0083758F"/>
    <w:rsid w:val="0085624B"/>
    <w:rsid w:val="00864041"/>
    <w:rsid w:val="008C6AED"/>
    <w:rsid w:val="00976C0C"/>
    <w:rsid w:val="009B4D82"/>
    <w:rsid w:val="009E219E"/>
    <w:rsid w:val="00A071D7"/>
    <w:rsid w:val="00A40526"/>
    <w:rsid w:val="00A605C2"/>
    <w:rsid w:val="00A85689"/>
    <w:rsid w:val="00AA51B2"/>
    <w:rsid w:val="00B16805"/>
    <w:rsid w:val="00B73137"/>
    <w:rsid w:val="00C13818"/>
    <w:rsid w:val="00D4067E"/>
    <w:rsid w:val="00DF733D"/>
    <w:rsid w:val="00E408BB"/>
    <w:rsid w:val="00EB01E2"/>
    <w:rsid w:val="00EB529E"/>
    <w:rsid w:val="00ED148B"/>
    <w:rsid w:val="00EF5024"/>
    <w:rsid w:val="00FC110A"/>
    <w:rsid w:val="00FC68D4"/>
    <w:rsid w:val="00FF438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B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3E3D2D"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3E3D2D"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3E3D2D" w:themeColor="text2"/>
      <w:sz w:val="16"/>
    </w:rPr>
  </w:style>
  <w:style w:type="character" w:customStyle="1" w:styleId="FooterChar">
    <w:name w:val="Footer Char"/>
    <w:basedOn w:val="DefaultParagraphFont"/>
    <w:link w:val="Footer"/>
    <w:rsid w:val="00864160"/>
    <w:rPr>
      <w:color w:val="3E3D2D"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3E3D2D" w:themeColor="text2"/>
      <w:sz w:val="28"/>
      <w:szCs w:val="32"/>
    </w:rPr>
  </w:style>
  <w:style w:type="paragraph" w:styleId="BodyText">
    <w:name w:val="Body Text"/>
    <w:basedOn w:val="Normal"/>
    <w:link w:val="BodyTextChar"/>
    <w:semiHidden/>
    <w:unhideWhenUsed/>
    <w:rsid w:val="00864160"/>
    <w:pPr>
      <w:spacing w:after="120" w:line="264" w:lineRule="auto"/>
    </w:pPr>
    <w:rPr>
      <w:color w:val="3E3D2D" w:themeColor="text2"/>
      <w:sz w:val="20"/>
    </w:rPr>
  </w:style>
  <w:style w:type="character" w:customStyle="1" w:styleId="BodyTextChar">
    <w:name w:val="Body Text Char"/>
    <w:basedOn w:val="DefaultParagraphFont"/>
    <w:link w:val="BodyText"/>
    <w:semiHidden/>
    <w:rsid w:val="00864160"/>
    <w:rPr>
      <w:color w:val="3E3D2D" w:themeColor="text2"/>
      <w:sz w:val="20"/>
    </w:rPr>
  </w:style>
  <w:style w:type="paragraph" w:customStyle="1" w:styleId="BodyText-Small">
    <w:name w:val="Body Text - Small"/>
    <w:basedOn w:val="Normal"/>
    <w:qFormat/>
    <w:rsid w:val="00864160"/>
    <w:pPr>
      <w:spacing w:after="120" w:line="264" w:lineRule="auto"/>
    </w:pPr>
    <w:rPr>
      <w:color w:val="3E3D2D"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3E3D2D" w:themeColor="text2"/>
      <w:sz w:val="22"/>
    </w:rPr>
  </w:style>
  <w:style w:type="paragraph" w:customStyle="1" w:styleId="ListText">
    <w:name w:val="List Text"/>
    <w:basedOn w:val="BodyText"/>
    <w:qFormat/>
    <w:rsid w:val="007A7B74"/>
    <w:pPr>
      <w:spacing w:after="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3E3D2D"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3E3D2D"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3E3D2D" w:themeColor="text2"/>
      <w:sz w:val="16"/>
    </w:rPr>
  </w:style>
  <w:style w:type="character" w:customStyle="1" w:styleId="FooterChar">
    <w:name w:val="Footer Char"/>
    <w:basedOn w:val="DefaultParagraphFont"/>
    <w:link w:val="Footer"/>
    <w:rsid w:val="00864160"/>
    <w:rPr>
      <w:color w:val="3E3D2D"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3E3D2D" w:themeColor="text2"/>
      <w:sz w:val="28"/>
      <w:szCs w:val="32"/>
    </w:rPr>
  </w:style>
  <w:style w:type="paragraph" w:styleId="BodyText">
    <w:name w:val="Body Text"/>
    <w:basedOn w:val="Normal"/>
    <w:link w:val="BodyTextChar"/>
    <w:semiHidden/>
    <w:unhideWhenUsed/>
    <w:rsid w:val="00864160"/>
    <w:pPr>
      <w:spacing w:after="120" w:line="264" w:lineRule="auto"/>
    </w:pPr>
    <w:rPr>
      <w:color w:val="3E3D2D" w:themeColor="text2"/>
      <w:sz w:val="20"/>
    </w:rPr>
  </w:style>
  <w:style w:type="character" w:customStyle="1" w:styleId="BodyTextChar">
    <w:name w:val="Body Text Char"/>
    <w:basedOn w:val="DefaultParagraphFont"/>
    <w:link w:val="BodyText"/>
    <w:semiHidden/>
    <w:rsid w:val="00864160"/>
    <w:rPr>
      <w:color w:val="3E3D2D" w:themeColor="text2"/>
      <w:sz w:val="20"/>
    </w:rPr>
  </w:style>
  <w:style w:type="paragraph" w:customStyle="1" w:styleId="BodyText-Small">
    <w:name w:val="Body Text - Small"/>
    <w:basedOn w:val="Normal"/>
    <w:qFormat/>
    <w:rsid w:val="00864160"/>
    <w:pPr>
      <w:spacing w:after="120" w:line="264" w:lineRule="auto"/>
    </w:pPr>
    <w:rPr>
      <w:color w:val="3E3D2D"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3E3D2D" w:themeColor="text2"/>
      <w:sz w:val="22"/>
    </w:rPr>
  </w:style>
  <w:style w:type="paragraph" w:customStyle="1" w:styleId="ListText">
    <w:name w:val="List Text"/>
    <w:basedOn w:val="BodyText"/>
    <w:qFormat/>
    <w:rsid w:val="007A7B74"/>
    <w:pPr>
      <w:spacing w:after="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Picture Program">
      <a:majorFont>
        <a:latin typeface="Corbel"/>
        <a:ea typeface=""/>
        <a:cs typeface=""/>
        <a:font script="Jpan" typeface="ヒラギノ丸ゴ Pro W4"/>
      </a:majorFont>
      <a:minorFont>
        <a:latin typeface="Corbel"/>
        <a:ea typeface=""/>
        <a:cs typeface=""/>
        <a:font script="Jpan" typeface="ヒラギノ丸ゴ Pro W4"/>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390</TotalTime>
  <Pages>2</Pages>
  <Words>5</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Stokes</dc:creator>
  <cp:keywords/>
  <dc:description/>
  <cp:lastModifiedBy>Carol Stokes</cp:lastModifiedBy>
  <cp:revision>13</cp:revision>
  <dcterms:created xsi:type="dcterms:W3CDTF">2013-11-13T02:27:00Z</dcterms:created>
  <dcterms:modified xsi:type="dcterms:W3CDTF">2013-11-14T01:17:00Z</dcterms:modified>
  <cp:category/>
</cp:coreProperties>
</file>